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86BE" w14:textId="1C4BBBDD" w:rsidR="000B5A13" w:rsidRDefault="000B5A13" w:rsidP="00164C3E">
      <w:pPr>
        <w:pStyle w:val="0LOVFcmtitle"/>
      </w:pPr>
      <w:bookmarkStart w:id="0" w:name="_Toc102476598"/>
      <w:bookmarkStart w:id="1" w:name="_Toc146626420"/>
      <w:r w:rsidRPr="000B5A13">
        <w:t>Main title of the study</w:t>
      </w:r>
      <w:r>
        <w:t xml:space="preserve"> (Főcím/Title)</w:t>
      </w:r>
    </w:p>
    <w:p w14:paraId="4FF6E391" w14:textId="77777777" w:rsidR="000B5A13" w:rsidRDefault="000B5A13" w:rsidP="000B5A13">
      <w:pPr>
        <w:pStyle w:val="0LOVAlcmSubtitle"/>
      </w:pPr>
      <w:r>
        <w:t>Subtitle (Alcím/Subtitle)</w:t>
      </w:r>
    </w:p>
    <w:p w14:paraId="4D850286" w14:textId="77777777" w:rsidR="00A447AA" w:rsidRPr="003B507A" w:rsidRDefault="00E161A4" w:rsidP="00A447AA">
      <w:pPr>
        <w:pStyle w:val="0LOVFcm2Titel2"/>
      </w:pPr>
      <w:r w:rsidRPr="00E161A4">
        <w:t xml:space="preserve">Title in another language </w:t>
      </w:r>
      <w:r w:rsidR="00A447AA">
        <w:t xml:space="preserve">(Főcím2/Title2) </w:t>
      </w:r>
    </w:p>
    <w:p w14:paraId="02BEA826" w14:textId="77777777" w:rsidR="00A447AA" w:rsidRPr="00A447AA" w:rsidRDefault="00A447AA" w:rsidP="00A447AA">
      <w:pPr>
        <w:pStyle w:val="0LOVszerzkauthors"/>
        <w:rPr>
          <w:lang w:val="hu-HU" w:eastAsia="de-DE"/>
        </w:rPr>
      </w:pPr>
    </w:p>
    <w:p w14:paraId="674568A2" w14:textId="77777777" w:rsidR="00CC34E4" w:rsidRPr="000B5A13" w:rsidRDefault="000B5A13" w:rsidP="00CC34E4">
      <w:pPr>
        <w:pStyle w:val="0LOVszerzkauthors"/>
        <w:rPr>
          <w:color w:val="000000" w:themeColor="text1"/>
          <w:vertAlign w:val="superscript"/>
        </w:rPr>
      </w:pPr>
      <w:r w:rsidRPr="000B5A13">
        <w:rPr>
          <w:color w:val="000000" w:themeColor="text1"/>
        </w:rPr>
        <w:t>First Name</w:t>
      </w:r>
      <w:r w:rsidR="00CC34E4" w:rsidRPr="000B5A13">
        <w:rPr>
          <w:color w:val="000000" w:themeColor="text1"/>
        </w:rPr>
        <w:t xml:space="preserve"> </w:t>
      </w:r>
      <w:r w:rsidRPr="000B5A13">
        <w:rPr>
          <w:color w:val="000000" w:themeColor="text1"/>
        </w:rPr>
        <w:t>Last Name</w:t>
      </w:r>
      <w:r w:rsidR="00CC34E4" w:rsidRPr="000B5A13">
        <w:rPr>
          <w:color w:val="000000" w:themeColor="text1"/>
          <w:vertAlign w:val="superscript"/>
        </w:rPr>
        <w:t>1,2</w:t>
      </w:r>
      <w:r w:rsidR="00CC34E4" w:rsidRPr="000B5A13">
        <w:rPr>
          <w:color w:val="000000" w:themeColor="text1"/>
        </w:rPr>
        <w:t xml:space="preserve">, </w:t>
      </w:r>
      <w:r w:rsidRPr="000B5A13">
        <w:rPr>
          <w:color w:val="000000" w:themeColor="text1"/>
        </w:rPr>
        <w:t>First Name</w:t>
      </w:r>
      <w:r w:rsidR="00CC34E4" w:rsidRPr="000B5A13">
        <w:rPr>
          <w:color w:val="000000" w:themeColor="text1"/>
        </w:rPr>
        <w:t xml:space="preserve"> </w:t>
      </w:r>
      <w:r w:rsidRPr="000B5A13">
        <w:rPr>
          <w:color w:val="000000" w:themeColor="text1"/>
        </w:rPr>
        <w:t xml:space="preserve">Last Name </w:t>
      </w:r>
      <w:r w:rsidR="00CC34E4" w:rsidRPr="000B5A13">
        <w:rPr>
          <w:color w:val="000000" w:themeColor="text1"/>
          <w:vertAlign w:val="superscript"/>
        </w:rPr>
        <w:t>1</w:t>
      </w:r>
      <w:bookmarkEnd w:id="0"/>
      <w:bookmarkEnd w:id="1"/>
      <w:r>
        <w:rPr>
          <w:color w:val="000000" w:themeColor="text1"/>
          <w:vertAlign w:val="superscript"/>
        </w:rPr>
        <w:t xml:space="preserve"> </w:t>
      </w:r>
      <w:r>
        <w:rPr>
          <w:color w:val="000000" w:themeColor="text1"/>
        </w:rPr>
        <w:t>(</w:t>
      </w:r>
      <w:proofErr w:type="spellStart"/>
      <w:r>
        <w:rPr>
          <w:color w:val="000000" w:themeColor="text1"/>
        </w:rPr>
        <w:t>Szerzők</w:t>
      </w:r>
      <w:proofErr w:type="spellEnd"/>
      <w:r>
        <w:rPr>
          <w:color w:val="000000" w:themeColor="text1"/>
        </w:rPr>
        <w:t xml:space="preserve">/Authors)  </w:t>
      </w:r>
    </w:p>
    <w:p w14:paraId="6CCBFCD9" w14:textId="77777777" w:rsidR="00CC34E4" w:rsidRPr="00FD1EB9" w:rsidRDefault="000B5A13" w:rsidP="000B5A13">
      <w:pPr>
        <w:pStyle w:val="0LOVe-mail"/>
      </w:pPr>
      <w:r>
        <w:t>e-mail: corresponding author (e-mail)</w:t>
      </w:r>
    </w:p>
    <w:p w14:paraId="68AFF42F" w14:textId="77777777" w:rsidR="00CC34E4" w:rsidRPr="009155EC" w:rsidRDefault="00CC34E4" w:rsidP="00EA0E03">
      <w:pPr>
        <w:pStyle w:val="0LOVaffiliciaffiliation"/>
      </w:pPr>
      <w:r w:rsidRPr="009155EC">
        <w:rPr>
          <w:vertAlign w:val="superscript"/>
        </w:rPr>
        <w:t>1</w:t>
      </w:r>
      <w:r w:rsidR="000B5A13">
        <w:rPr>
          <w:vertAlign w:val="superscript"/>
        </w:rPr>
        <w:t xml:space="preserve"> </w:t>
      </w:r>
      <w:r w:rsidR="000B5A13">
        <w:t>Affiliatio</w:t>
      </w:r>
      <w:r w:rsidR="008D0E1A">
        <w:t>n: University/</w:t>
      </w:r>
      <w:proofErr w:type="spellStart"/>
      <w:r w:rsidR="008D0E1A">
        <w:t>Intstitute</w:t>
      </w:r>
      <w:proofErr w:type="spellEnd"/>
      <w:r w:rsidR="008D0E1A">
        <w:t xml:space="preserve"> </w:t>
      </w:r>
      <w:r w:rsidR="000B5A13">
        <w:t>(</w:t>
      </w:r>
      <w:proofErr w:type="spellStart"/>
      <w:r w:rsidR="000B5A13">
        <w:t>Affiliáció</w:t>
      </w:r>
      <w:proofErr w:type="spellEnd"/>
      <w:r w:rsidR="000B5A13">
        <w:t>/Affiliation)</w:t>
      </w:r>
      <w:r w:rsidR="0062678D" w:rsidRPr="009155EC">
        <w:br/>
      </w:r>
      <w:r w:rsidRPr="009155EC">
        <w:rPr>
          <w:vertAlign w:val="superscript"/>
        </w:rPr>
        <w:t>2</w:t>
      </w:r>
      <w:r w:rsidRPr="009155EC">
        <w:t xml:space="preserve"> </w:t>
      </w:r>
      <w:r w:rsidR="000B5A13">
        <w:t>Affiliation: University/</w:t>
      </w:r>
      <w:proofErr w:type="spellStart"/>
      <w:r w:rsidR="000B5A13">
        <w:t>Intstitute</w:t>
      </w:r>
      <w:proofErr w:type="spellEnd"/>
      <w:r w:rsidR="000B5A13">
        <w:t>, (</w:t>
      </w:r>
      <w:proofErr w:type="spellStart"/>
      <w:r w:rsidR="000B5A13">
        <w:t>Affiliáció</w:t>
      </w:r>
      <w:proofErr w:type="spellEnd"/>
      <w:r w:rsidR="000B5A13">
        <w:t>/Affiliation)</w:t>
      </w:r>
    </w:p>
    <w:p w14:paraId="4137A9E2" w14:textId="77777777" w:rsidR="00CC34E4" w:rsidRPr="00BA07F2" w:rsidRDefault="00CC34E4" w:rsidP="00F84DFC">
      <w:pPr>
        <w:pStyle w:val="0LOVCm1sectiontitle1"/>
      </w:pPr>
      <w:proofErr w:type="spellStart"/>
      <w:r w:rsidRPr="00BA07F2">
        <w:t>Abstract</w:t>
      </w:r>
      <w:proofErr w:type="spellEnd"/>
      <w:r w:rsidR="000B5A13">
        <w:t xml:space="preserve"> (</w:t>
      </w:r>
      <w:r w:rsidR="006047AA">
        <w:t>Cím1/</w:t>
      </w:r>
      <w:proofErr w:type="spellStart"/>
      <w:r w:rsidR="006047AA">
        <w:t>Section</w:t>
      </w:r>
      <w:proofErr w:type="spellEnd"/>
      <w:r w:rsidR="006047AA">
        <w:t xml:space="preserve"> </w:t>
      </w:r>
      <w:r w:rsidR="000B5A13">
        <w:t>Title1)</w:t>
      </w:r>
    </w:p>
    <w:p w14:paraId="0F7D11C8" w14:textId="77777777" w:rsidR="000B5A13" w:rsidRDefault="000B5A13" w:rsidP="00F84DFC">
      <w:pPr>
        <w:pStyle w:val="0LOVbekezds1body1"/>
      </w:pPr>
      <w:r>
        <w:t>Text: bekezdés 1; body1, bekezdés1; body1, bekezdés1, body1; bekezdés1, body1; bekezdés1, body1; bekezdés1,  body1; bekezdés1,  body1;  bekezdés1, body1; bekezdés1, body1; bekezdés, body1; bekezdés1, body1; bekezdés1, body1;  bekezdés1, body1; bekezdés1, body1; bekezdés1, body1; bekezdés1,  body1; bekezdés1, body1; bekezdés1, body1; bekezdés1, body1; bekezdés1, body1;  bekezdés1, body1…</w:t>
      </w:r>
    </w:p>
    <w:p w14:paraId="4C1FCE7E" w14:textId="77777777" w:rsidR="00CC34E4" w:rsidRDefault="000B5A13" w:rsidP="00F84DFC">
      <w:pPr>
        <w:pStyle w:val="0LOVbekezds2body2"/>
      </w:pPr>
      <w:r>
        <w:t>Text: bekezdés2,  body2; bekezdés2,  body2; bekezdés2,  body2; bekezdés2,  body2; bekezdés2,  body2; bekezdés2,  body2; bekezdés2,  body2; bekezdés2,  body2; bekezdés2,  body2; bekezdés2,  body2; …</w:t>
      </w:r>
    </w:p>
    <w:p w14:paraId="7B419162" w14:textId="77777777" w:rsidR="00CC34E4" w:rsidRPr="00BA07F2" w:rsidRDefault="00CC34E4" w:rsidP="00F84DFC">
      <w:pPr>
        <w:pStyle w:val="0LOVKulcsszcmtitleofKeywords"/>
      </w:pPr>
      <w:proofErr w:type="spellStart"/>
      <w:r w:rsidRPr="00BA07F2">
        <w:t>Keywords</w:t>
      </w:r>
      <w:proofErr w:type="spellEnd"/>
      <w:r w:rsidRPr="00BA07F2">
        <w:t xml:space="preserve"> </w:t>
      </w:r>
      <w:r w:rsidR="000B5A13">
        <w:t>(Kulcsszócím/</w:t>
      </w:r>
      <w:proofErr w:type="spellStart"/>
      <w:r w:rsidR="000B5A13">
        <w:t>Title</w:t>
      </w:r>
      <w:proofErr w:type="spellEnd"/>
      <w:r w:rsidR="000B5A13">
        <w:t xml:space="preserve"> of </w:t>
      </w:r>
      <w:proofErr w:type="spellStart"/>
      <w:r w:rsidR="000B5A13">
        <w:t>Keywords</w:t>
      </w:r>
      <w:proofErr w:type="spellEnd"/>
      <w:r w:rsidR="000B5A13">
        <w:t>)</w:t>
      </w:r>
    </w:p>
    <w:p w14:paraId="1D736619" w14:textId="77777777" w:rsidR="00CC34E4" w:rsidRPr="000B5A13" w:rsidRDefault="000B5A13" w:rsidP="00F84DFC">
      <w:pPr>
        <w:pStyle w:val="0LOVKulcsszavakKeywords"/>
      </w:pPr>
      <w:r w:rsidRPr="000B5A13">
        <w:rPr>
          <w:rStyle w:val="ITTkeywordChar"/>
          <w:i/>
          <w:iCs/>
        </w:rPr>
        <w:t>Keyword1</w:t>
      </w:r>
      <w:r w:rsidR="00CC34E4" w:rsidRPr="000B5A13">
        <w:t xml:space="preserve">, </w:t>
      </w:r>
      <w:r w:rsidRPr="000B5A13">
        <w:t>Keyword2</w:t>
      </w:r>
      <w:r w:rsidR="00CC34E4" w:rsidRPr="000B5A13">
        <w:t xml:space="preserve">, </w:t>
      </w:r>
      <w:r w:rsidRPr="000B5A13">
        <w:t>Keyword3</w:t>
      </w:r>
      <w:r w:rsidR="00CC34E4" w:rsidRPr="000B5A13">
        <w:t xml:space="preserve">, </w:t>
      </w:r>
      <w:r w:rsidRPr="000B5A13">
        <w:t>Keyword4</w:t>
      </w:r>
      <w:r>
        <w:t xml:space="preserve"> (Kulcssszavak/Keywords)</w:t>
      </w:r>
    </w:p>
    <w:p w14:paraId="6F208C8B" w14:textId="77777777" w:rsidR="00CB1943" w:rsidRDefault="00CB1943">
      <w:pPr>
        <w:spacing w:after="160" w:line="259" w:lineRule="auto"/>
        <w:jc w:val="left"/>
        <w:rPr>
          <w:rFonts w:ascii="Cambria" w:hAnsi="Cambria"/>
          <w:b/>
          <w:szCs w:val="24"/>
          <w:lang w:val="hu-HU"/>
        </w:rPr>
      </w:pPr>
      <w:r w:rsidRPr="000B5A13">
        <w:rPr>
          <w:lang w:val="hu-HU"/>
        </w:rPr>
        <w:br w:type="page"/>
      </w:r>
    </w:p>
    <w:p w14:paraId="4EBCAAEE" w14:textId="77777777" w:rsidR="00CC34E4" w:rsidRPr="000B5A13" w:rsidRDefault="00CC34E4" w:rsidP="000B5A13">
      <w:pPr>
        <w:pStyle w:val="0LOVCm0title0"/>
        <w:rPr>
          <w:lang w:val="en-US"/>
        </w:rPr>
      </w:pPr>
      <w:r w:rsidRPr="000B5A13">
        <w:rPr>
          <w:lang w:val="en-US"/>
        </w:rPr>
        <w:lastRenderedPageBreak/>
        <w:t>1. Introduction</w:t>
      </w:r>
      <w:r w:rsidR="004D1272">
        <w:rPr>
          <w:lang w:val="en-US"/>
        </w:rPr>
        <w:t xml:space="preserve">/ </w:t>
      </w:r>
      <w:proofErr w:type="spellStart"/>
      <w:r w:rsidR="004D1272">
        <w:rPr>
          <w:lang w:val="en-US"/>
        </w:rPr>
        <w:t>Bevezetés</w:t>
      </w:r>
      <w:proofErr w:type="spellEnd"/>
      <w:r w:rsidR="000B5A13" w:rsidRPr="000B5A13">
        <w:rPr>
          <w:lang w:val="en-US"/>
        </w:rPr>
        <w:t xml:space="preserve"> (</w:t>
      </w:r>
      <w:r w:rsidR="006047AA">
        <w:rPr>
          <w:lang w:val="en-US"/>
        </w:rPr>
        <w:t>Cím0/</w:t>
      </w:r>
      <w:r w:rsidR="000B5A13" w:rsidRPr="000B5A13">
        <w:rPr>
          <w:lang w:val="en-US"/>
        </w:rPr>
        <w:t>Title0)</w:t>
      </w:r>
    </w:p>
    <w:p w14:paraId="36F63ECF" w14:textId="77777777" w:rsidR="000B5A13" w:rsidRDefault="000B5A13" w:rsidP="00F84DFC">
      <w:pPr>
        <w:pStyle w:val="0LOVbekezds1body1"/>
      </w:pPr>
      <w:r>
        <w:t>Text: bekezdés 1; body1, bekezdés1; body1, bekezdés1, body1; bekezdés1, body1; bekezdés1, body1; bekezdés1,  body1; bekezdés1,  body1;  bekezdés1, body1; bekezdés1, body1; bekezdés, body1</w:t>
      </w:r>
      <w:r w:rsidRPr="00335637">
        <w:t xml:space="preserve"> </w:t>
      </w:r>
      <w:r w:rsidR="00CC34E4" w:rsidRPr="000B5A13">
        <w:rPr>
          <w:highlight w:val="yellow"/>
        </w:rPr>
        <w:t>(Rall, E. et al. 2017)</w:t>
      </w:r>
      <w:r w:rsidR="00CC34E4" w:rsidRPr="00335637">
        <w:t xml:space="preserve">. </w:t>
      </w:r>
      <w:r>
        <w:t xml:space="preserve">bekezdés 1; body1, bekezdés1; body1, bekezdés1, body1; bekezdés1, body1; bekezdés1, body1; bekezdés1,  body1; bekezdés1,  body1;  bekezdés1, body1; bekezdés1, body1; bekezdés, body1; bekezdés1, body1; bekezdés1, body1;  bekezdés1, body1; bekezdés1, </w:t>
      </w:r>
    </w:p>
    <w:p w14:paraId="1FD45694" w14:textId="77777777" w:rsidR="000B5A13" w:rsidRDefault="000B5A13" w:rsidP="00F84DFC">
      <w:pPr>
        <w:pStyle w:val="0LOVbekezds2body2"/>
      </w:pPr>
      <w:r>
        <w:t>Text: bekezdés2,  body2; bekezdés2,  body2; bekezdés2,  body2; bekezdés2,  body2; bekezdés2,  body2; bekezdés2,  body2; bekezdés2,  body2; bekezdés2,  body2; bekezdés2,  body2; bekezdés2,  body2; …</w:t>
      </w:r>
    </w:p>
    <w:p w14:paraId="300A3B44" w14:textId="77777777" w:rsidR="00CC34E4" w:rsidRPr="00BA07F2" w:rsidRDefault="00CC34E4" w:rsidP="00F84DFC">
      <w:pPr>
        <w:pStyle w:val="0LOVCm1sectiontitle1"/>
      </w:pPr>
      <w:r w:rsidRPr="00BA07F2">
        <w:t xml:space="preserve">2. </w:t>
      </w:r>
      <w:proofErr w:type="spellStart"/>
      <w:r w:rsidRPr="00BA07F2">
        <w:t>Materials</w:t>
      </w:r>
      <w:proofErr w:type="spellEnd"/>
      <w:r w:rsidRPr="00BA07F2">
        <w:t xml:space="preserve"> and </w:t>
      </w:r>
      <w:proofErr w:type="spellStart"/>
      <w:r w:rsidRPr="00BA07F2">
        <w:t>methods</w:t>
      </w:r>
      <w:proofErr w:type="spellEnd"/>
      <w:r w:rsidR="004D1272">
        <w:t>/ Anyagok és módszerek</w:t>
      </w:r>
      <w:r w:rsidRPr="00BA07F2">
        <w:t xml:space="preserve"> </w:t>
      </w:r>
      <w:r w:rsidR="000B5A13">
        <w:t>(Title1)</w:t>
      </w:r>
    </w:p>
    <w:p w14:paraId="13906ED5" w14:textId="77777777" w:rsidR="00CC34E4" w:rsidRPr="00DA0359" w:rsidRDefault="00CC34E4" w:rsidP="000B5A13">
      <w:pPr>
        <w:pStyle w:val="0LOVCm2sectiontitle2"/>
      </w:pPr>
      <w:r w:rsidRPr="00DA0359">
        <w:t xml:space="preserve">2.1. </w:t>
      </w:r>
      <w:proofErr w:type="spellStart"/>
      <w:r w:rsidRPr="00DA0359">
        <w:t>Study</w:t>
      </w:r>
      <w:proofErr w:type="spellEnd"/>
      <w:r w:rsidRPr="00DA0359">
        <w:t xml:space="preserve"> Area</w:t>
      </w:r>
      <w:r w:rsidR="004D1272">
        <w:t>/Alfejezet1</w:t>
      </w:r>
      <w:r w:rsidR="000B5A13">
        <w:t xml:space="preserve"> (Title2)</w:t>
      </w:r>
    </w:p>
    <w:p w14:paraId="26F88DAA" w14:textId="77777777" w:rsidR="00CC34E4" w:rsidRDefault="000B5A13" w:rsidP="00F84DFC">
      <w:pPr>
        <w:pStyle w:val="0LOVbekezds1body1"/>
      </w:pPr>
      <w:r>
        <w:t xml:space="preserve">Text: bekezdés 1; body1, bekezdés1; body1, bekezdés1, body1; bekezdés1, body1; bekezdés1, </w:t>
      </w:r>
      <w:r w:rsidR="00CC34E4" w:rsidRPr="000B5A13">
        <w:rPr>
          <w:highlight w:val="yellow"/>
        </w:rPr>
        <w:t>(</w:t>
      </w:r>
      <w:r w:rsidR="00CC34E4" w:rsidRPr="000B5A13">
        <w:rPr>
          <w:bCs/>
          <w:highlight w:val="yellow"/>
        </w:rPr>
        <w:t>Figure 1</w:t>
      </w:r>
      <w:r w:rsidR="00CC34E4" w:rsidRPr="000B5A13">
        <w:rPr>
          <w:highlight w:val="yellow"/>
        </w:rPr>
        <w:t>).</w:t>
      </w:r>
      <w:r w:rsidR="00CC34E4" w:rsidRPr="00335637">
        <w:t xml:space="preserve"> </w:t>
      </w:r>
      <w:r>
        <w:t xml:space="preserve">Text: bekezdés 1; body1, bekezdés1; body1, bekezdés1, body1; bekezdés1, body1; bekezdés1, </w:t>
      </w:r>
      <w:r w:rsidRPr="000B5A13">
        <w:rPr>
          <w:highlight w:val="yellow"/>
        </w:rPr>
        <w:t xml:space="preserve">(El Faragawy and Abdel Motaal </w:t>
      </w:r>
      <w:r w:rsidR="00CC34E4" w:rsidRPr="000B5A13">
        <w:rPr>
          <w:highlight w:val="yellow"/>
        </w:rPr>
        <w:t>2006).</w:t>
      </w:r>
      <w:r w:rsidR="00CC34E4" w:rsidRPr="00335637">
        <w:t xml:space="preserve"> </w:t>
      </w:r>
      <w:r>
        <w:t>Bekezdés1, body1…</w:t>
      </w:r>
    </w:p>
    <w:p w14:paraId="285F73A6" w14:textId="77777777" w:rsidR="000B5A13" w:rsidRDefault="008D0E1A" w:rsidP="002E6BDF">
      <w:pPr>
        <w:pStyle w:val="0LOVbekezds1body1"/>
        <w:jc w:val="center"/>
      </w:pPr>
      <w:r>
        <w:drawing>
          <wp:inline distT="0" distB="0" distL="0" distR="0" wp14:anchorId="75EBD612" wp14:editId="01CD49A3">
            <wp:extent cx="3179070" cy="2023876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te_2021_en_green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9070" cy="2023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46651" w14:textId="77777777" w:rsidR="000B5A13" w:rsidRDefault="000B5A13" w:rsidP="000B5A13">
      <w:pPr>
        <w:pStyle w:val="0LOVbracmFigure"/>
      </w:pPr>
      <w:proofErr w:type="spellStart"/>
      <w:r w:rsidRPr="000B5A13">
        <w:rPr>
          <w:highlight w:val="yellow"/>
        </w:rPr>
        <w:t>Figure</w:t>
      </w:r>
      <w:proofErr w:type="spellEnd"/>
      <w:r w:rsidRPr="000B5A13">
        <w:rPr>
          <w:highlight w:val="yellow"/>
        </w:rPr>
        <w:t xml:space="preserve"> </w:t>
      </w:r>
      <w:r w:rsidRPr="000B5A13">
        <w:rPr>
          <w:highlight w:val="yellow"/>
        </w:rPr>
        <w:fldChar w:fldCharType="begin"/>
      </w:r>
      <w:r w:rsidRPr="000B5A13">
        <w:rPr>
          <w:highlight w:val="yellow"/>
        </w:rPr>
        <w:instrText xml:space="preserve"> SEQ Figure \* ARABIC </w:instrText>
      </w:r>
      <w:r w:rsidRPr="000B5A13">
        <w:rPr>
          <w:highlight w:val="yellow"/>
        </w:rPr>
        <w:fldChar w:fldCharType="separate"/>
      </w:r>
      <w:r w:rsidR="00164C3E">
        <w:rPr>
          <w:noProof/>
          <w:highlight w:val="yellow"/>
        </w:rPr>
        <w:t>1</w:t>
      </w:r>
      <w:r w:rsidRPr="000B5A13">
        <w:rPr>
          <w:highlight w:val="yellow"/>
        </w:rPr>
        <w:fldChar w:fldCharType="end"/>
      </w:r>
      <w:r>
        <w:rPr>
          <w:highlight w:val="yellow"/>
        </w:rPr>
        <w:t>.</w:t>
      </w:r>
      <w:r>
        <w:t xml:space="preserve"> Titel of </w:t>
      </w:r>
      <w:proofErr w:type="spellStart"/>
      <w:r>
        <w:t>Figrure</w:t>
      </w:r>
      <w:proofErr w:type="spellEnd"/>
      <w:r>
        <w:t xml:space="preserve"> (Ábracím/</w:t>
      </w:r>
      <w:proofErr w:type="spellStart"/>
      <w:r>
        <w:t>Figure</w:t>
      </w:r>
      <w:proofErr w:type="spellEnd"/>
      <w:r>
        <w:t>)</w:t>
      </w:r>
    </w:p>
    <w:p w14:paraId="0536286A" w14:textId="77777777" w:rsidR="000B5A13" w:rsidRDefault="000B5A13" w:rsidP="000B5A13">
      <w:pPr>
        <w:pStyle w:val="0LOVKpalrsSourceofFigure"/>
      </w:pPr>
      <w:r>
        <w:t>(</w:t>
      </w:r>
      <w:proofErr w:type="spellStart"/>
      <w:r>
        <w:t>Source</w:t>
      </w:r>
      <w:proofErr w:type="spellEnd"/>
      <w:r>
        <w:t xml:space="preserve">: </w:t>
      </w:r>
      <w:proofErr w:type="spellStart"/>
      <w:r>
        <w:t>Author</w:t>
      </w:r>
      <w:proofErr w:type="spellEnd"/>
      <w:r>
        <w:t xml:space="preserve"> 2023) (Képaláírás/</w:t>
      </w:r>
      <w:proofErr w:type="spellStart"/>
      <w:r>
        <w:t>Source</w:t>
      </w:r>
      <w:proofErr w:type="spellEnd"/>
      <w:r>
        <w:t xml:space="preserve"> of </w:t>
      </w:r>
      <w:proofErr w:type="spellStart"/>
      <w:r>
        <w:t>Figure</w:t>
      </w:r>
      <w:proofErr w:type="spellEnd"/>
      <w:r>
        <w:t>)</w:t>
      </w:r>
    </w:p>
    <w:p w14:paraId="09B92F12" w14:textId="77777777" w:rsidR="00540CF0" w:rsidRDefault="00540CF0" w:rsidP="00F84DFC">
      <w:pPr>
        <w:pStyle w:val="0LOVbekezds1body1"/>
      </w:pPr>
      <w:r>
        <w:t>Text: bekezdés 1; body1, bekezdés1; body1, bekezdés1, body1; bekezdés1, body1; bekezdés1, body1; bekezdés1,  body1; bekezdés1,  body1;  bekezdés1, body1; bekezdés1, body1; bekezdés, body1; bekezdés1, body1; bekezdés1, body1;  bekezdés1, body</w:t>
      </w:r>
      <w:r w:rsidR="00F84DFC">
        <w:t>1; bekezdés1, body1; bekezdés1,:</w:t>
      </w:r>
    </w:p>
    <w:p w14:paraId="204F80BC" w14:textId="77777777" w:rsidR="00F84DFC" w:rsidRPr="00F84DFC" w:rsidRDefault="00F84DFC" w:rsidP="00F84DFC">
      <w:pPr>
        <w:pStyle w:val="0LOVSzmozottlistaList"/>
      </w:pPr>
      <w:r w:rsidRPr="00F84DFC">
        <w:t>text;</w:t>
      </w:r>
    </w:p>
    <w:p w14:paraId="250A72CE" w14:textId="77777777" w:rsidR="00F84DFC" w:rsidRPr="00F84DFC" w:rsidRDefault="00F84DFC" w:rsidP="00F84DFC">
      <w:pPr>
        <w:pStyle w:val="0LOVSzmozottlistaList"/>
      </w:pPr>
      <w:r w:rsidRPr="00F84DFC">
        <w:t>text;</w:t>
      </w:r>
    </w:p>
    <w:p w14:paraId="1CE31FC1" w14:textId="77777777" w:rsidR="00F84DFC" w:rsidRPr="00F84DFC" w:rsidRDefault="00F84DFC" w:rsidP="00F84DFC">
      <w:pPr>
        <w:pStyle w:val="0LOVSzmozottlistaList"/>
      </w:pPr>
      <w:r w:rsidRPr="00F84DFC">
        <w:t>text.</w:t>
      </w:r>
    </w:p>
    <w:p w14:paraId="5045FD90" w14:textId="77777777" w:rsidR="000B5A13" w:rsidRPr="000B5A13" w:rsidRDefault="00540CF0" w:rsidP="00F84DFC">
      <w:pPr>
        <w:pStyle w:val="0LOVbekezds2body2"/>
      </w:pPr>
      <w:r>
        <w:t xml:space="preserve">Text: bekezdés2,  body2; bekezdés2,  body2; bekezdés2,  body2; bekezdés2,  body2; bekezdés2,  body2; bekezdés2,  body2; bekezdés2,  body2; bekezdés2,  body2; bekezdés2,  body2; bekezdés2,  body2; </w:t>
      </w:r>
      <w:r w:rsidRPr="00540CF0">
        <w:rPr>
          <w:highlight w:val="yellow"/>
        </w:rPr>
        <w:t>Table 1 refers to</w:t>
      </w:r>
      <w:r>
        <w:t>…</w:t>
      </w:r>
    </w:p>
    <w:p w14:paraId="281D5DF9" w14:textId="77777777" w:rsidR="00540CF0" w:rsidRPr="00540CF0" w:rsidRDefault="00540CF0" w:rsidP="008D0E1A">
      <w:pPr>
        <w:pStyle w:val="0LOVTblzatcmTable"/>
      </w:pPr>
      <w:proofErr w:type="spellStart"/>
      <w:r w:rsidRPr="002A648D">
        <w:rPr>
          <w:lang w:val="hu-HU"/>
        </w:rPr>
        <w:lastRenderedPageBreak/>
        <w:t>Table</w:t>
      </w:r>
      <w:proofErr w:type="spellEnd"/>
      <w:r w:rsidRPr="002A648D">
        <w:rPr>
          <w:lang w:val="hu-HU"/>
        </w:rPr>
        <w:t xml:space="preserve"> 1: </w:t>
      </w:r>
      <w:r>
        <w:t>Title of Table</w:t>
      </w:r>
    </w:p>
    <w:tbl>
      <w:tblPr>
        <w:tblStyle w:val="Rcsostblzat2"/>
        <w:tblW w:w="5000" w:type="pct"/>
        <w:tblLook w:val="04A0" w:firstRow="1" w:lastRow="0" w:firstColumn="1" w:lastColumn="0" w:noHBand="0" w:noVBand="1"/>
      </w:tblPr>
      <w:tblGrid>
        <w:gridCol w:w="2215"/>
        <w:gridCol w:w="4422"/>
        <w:gridCol w:w="1428"/>
        <w:gridCol w:w="1557"/>
      </w:tblGrid>
      <w:tr w:rsidR="00540CF0" w:rsidRPr="002A648D" w14:paraId="6C64F077" w14:textId="77777777" w:rsidTr="00540CF0">
        <w:tc>
          <w:tcPr>
            <w:tcW w:w="1151" w:type="pct"/>
          </w:tcPr>
          <w:p w14:paraId="09AAD913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  <w:tc>
          <w:tcPr>
            <w:tcW w:w="2298" w:type="pct"/>
          </w:tcPr>
          <w:p w14:paraId="7A56698B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  <w:tc>
          <w:tcPr>
            <w:tcW w:w="742" w:type="pct"/>
          </w:tcPr>
          <w:p w14:paraId="601BE9D0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  <w:tc>
          <w:tcPr>
            <w:tcW w:w="809" w:type="pct"/>
          </w:tcPr>
          <w:p w14:paraId="29E5B531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</w:tr>
      <w:tr w:rsidR="00540CF0" w:rsidRPr="002A648D" w14:paraId="26762CA4" w14:textId="77777777" w:rsidTr="00540CF0">
        <w:tc>
          <w:tcPr>
            <w:tcW w:w="1151" w:type="pct"/>
            <w:vAlign w:val="center"/>
          </w:tcPr>
          <w:p w14:paraId="7769F2FF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  <w:tc>
          <w:tcPr>
            <w:tcW w:w="2298" w:type="pct"/>
            <w:vAlign w:val="center"/>
          </w:tcPr>
          <w:p w14:paraId="369C24E3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  <w:tc>
          <w:tcPr>
            <w:tcW w:w="742" w:type="pct"/>
            <w:vAlign w:val="center"/>
          </w:tcPr>
          <w:p w14:paraId="1F3FE2DF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  <w:tc>
          <w:tcPr>
            <w:tcW w:w="809" w:type="pct"/>
            <w:vAlign w:val="center"/>
          </w:tcPr>
          <w:p w14:paraId="70EF46A5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</w:tr>
      <w:tr w:rsidR="00540CF0" w:rsidRPr="002A648D" w14:paraId="6AF8D103" w14:textId="77777777" w:rsidTr="00540CF0">
        <w:tc>
          <w:tcPr>
            <w:tcW w:w="1151" w:type="pct"/>
            <w:vAlign w:val="center"/>
          </w:tcPr>
          <w:p w14:paraId="1E9B5D6E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  <w:tc>
          <w:tcPr>
            <w:tcW w:w="2298" w:type="pct"/>
            <w:vAlign w:val="center"/>
          </w:tcPr>
          <w:p w14:paraId="495C143C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  <w:tc>
          <w:tcPr>
            <w:tcW w:w="742" w:type="pct"/>
            <w:vAlign w:val="center"/>
          </w:tcPr>
          <w:p w14:paraId="6C812261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  <w:tc>
          <w:tcPr>
            <w:tcW w:w="809" w:type="pct"/>
            <w:vAlign w:val="center"/>
          </w:tcPr>
          <w:p w14:paraId="3110C240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</w:tr>
      <w:tr w:rsidR="00540CF0" w:rsidRPr="002A648D" w14:paraId="6EAA2A42" w14:textId="77777777" w:rsidTr="00540CF0">
        <w:tc>
          <w:tcPr>
            <w:tcW w:w="1151" w:type="pct"/>
            <w:vAlign w:val="center"/>
          </w:tcPr>
          <w:p w14:paraId="66775008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  <w:tc>
          <w:tcPr>
            <w:tcW w:w="2298" w:type="pct"/>
            <w:vAlign w:val="center"/>
          </w:tcPr>
          <w:p w14:paraId="0A462B23" w14:textId="77777777" w:rsidR="00540CF0" w:rsidRPr="002A648D" w:rsidRDefault="00540CF0" w:rsidP="00540CF0">
            <w:pPr>
              <w:spacing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  <w:tc>
          <w:tcPr>
            <w:tcW w:w="742" w:type="pct"/>
            <w:vAlign w:val="center"/>
          </w:tcPr>
          <w:p w14:paraId="40F1843A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  <w:tc>
          <w:tcPr>
            <w:tcW w:w="809" w:type="pct"/>
            <w:vAlign w:val="center"/>
          </w:tcPr>
          <w:p w14:paraId="0C6A8CD9" w14:textId="77777777" w:rsidR="00540CF0" w:rsidRPr="002A648D" w:rsidRDefault="00540CF0" w:rsidP="00540CF0">
            <w:pPr>
              <w:spacing w:before="23" w:line="252" w:lineRule="auto"/>
              <w:ind w:right="38"/>
              <w:rPr>
                <w:rFonts w:ascii="Cambria" w:hAnsi="Cambria" w:cstheme="majorBidi"/>
                <w:sz w:val="22"/>
              </w:rPr>
            </w:pPr>
            <w:r>
              <w:rPr>
                <w:rFonts w:ascii="Cambria" w:hAnsi="Cambria" w:cstheme="majorBidi"/>
                <w:sz w:val="22"/>
              </w:rPr>
              <w:t>Text</w:t>
            </w:r>
          </w:p>
        </w:tc>
      </w:tr>
    </w:tbl>
    <w:p w14:paraId="1124267B" w14:textId="77777777" w:rsidR="00540CF0" w:rsidRDefault="00540CF0" w:rsidP="00540CF0">
      <w:pPr>
        <w:pStyle w:val="0LOVKpalrsSourceofFigure"/>
      </w:pPr>
      <w:r>
        <w:t>(</w:t>
      </w:r>
      <w:proofErr w:type="spellStart"/>
      <w:r>
        <w:t>Source</w:t>
      </w:r>
      <w:proofErr w:type="spellEnd"/>
      <w:r>
        <w:t xml:space="preserve">: </w:t>
      </w:r>
      <w:proofErr w:type="spellStart"/>
      <w:r>
        <w:t>Author</w:t>
      </w:r>
      <w:proofErr w:type="spellEnd"/>
      <w:r>
        <w:t xml:space="preserve"> 2023) (Képaláírás/</w:t>
      </w:r>
      <w:proofErr w:type="spellStart"/>
      <w:r>
        <w:t>Source</w:t>
      </w:r>
      <w:proofErr w:type="spellEnd"/>
      <w:r>
        <w:t xml:space="preserve"> of </w:t>
      </w:r>
      <w:proofErr w:type="spellStart"/>
      <w:r>
        <w:t>Figure</w:t>
      </w:r>
      <w:proofErr w:type="spellEnd"/>
      <w:r>
        <w:t>)</w:t>
      </w:r>
    </w:p>
    <w:p w14:paraId="32E503F1" w14:textId="77777777" w:rsidR="0062678D" w:rsidRPr="00DA0359" w:rsidRDefault="0062678D" w:rsidP="000B5A13">
      <w:pPr>
        <w:pStyle w:val="0LOVCm2sectiontitle2"/>
      </w:pPr>
      <w:r w:rsidRPr="00DA0359">
        <w:t xml:space="preserve">2.2. </w:t>
      </w:r>
      <w:proofErr w:type="spellStart"/>
      <w:r w:rsidRPr="00DA0359">
        <w:t>Research</w:t>
      </w:r>
      <w:proofErr w:type="spellEnd"/>
      <w:r w:rsidRPr="00DA0359">
        <w:t xml:space="preserve"> Methods</w:t>
      </w:r>
      <w:r w:rsidR="004D1272">
        <w:t>/Alfejezet2</w:t>
      </w:r>
      <w:r w:rsidR="000B5A13">
        <w:t xml:space="preserve"> (</w:t>
      </w:r>
      <w:r w:rsidR="006047AA">
        <w:t xml:space="preserve">Cím2/Section </w:t>
      </w:r>
      <w:r w:rsidR="000B5A13">
        <w:t>Title2)</w:t>
      </w:r>
    </w:p>
    <w:p w14:paraId="16D5046D" w14:textId="77777777" w:rsidR="000B5A13" w:rsidRDefault="000B5A13" w:rsidP="00F84DFC">
      <w:pPr>
        <w:pStyle w:val="0LOVbekezds1body1"/>
      </w:pPr>
      <w:r>
        <w:t>Text: bekezdés 1; body1, bekezdés1; body1, bekezdés1, body1; bekezdés1, body1; bekezdés1, body1; bekezdés1,  body1; bekezdés1,  body1;  bekezdés1, body1; bekezdés1, body1; bekezdés, body1; bekezdés1, body1; bekezdés1, body1;  bekezdés1, body1; bekezdés1, body1; bekezdés1, body1; bekezdés1,  body1; bekezdés1, body1; bekezdés1, body1; bekezdés1, body1; bekezdés1, body1;  bekezdés1, body1</w:t>
      </w:r>
      <w:r w:rsidR="00F84DFC">
        <w:t>:</w:t>
      </w:r>
    </w:p>
    <w:p w14:paraId="05179534" w14:textId="77777777" w:rsidR="00F84DFC" w:rsidRDefault="00F84DFC" w:rsidP="00F84DFC">
      <w:pPr>
        <w:pStyle w:val="0LOVListaabc"/>
      </w:pPr>
      <w:r>
        <w:t>text;</w:t>
      </w:r>
    </w:p>
    <w:p w14:paraId="74C3A9EE" w14:textId="77777777" w:rsidR="00F84DFC" w:rsidRDefault="00F84DFC" w:rsidP="00F84DFC">
      <w:pPr>
        <w:pStyle w:val="0LOVListaabc"/>
      </w:pPr>
      <w:r>
        <w:t>text;</w:t>
      </w:r>
    </w:p>
    <w:p w14:paraId="115AF897" w14:textId="77777777" w:rsidR="00F84DFC" w:rsidRDefault="00F84DFC" w:rsidP="00F84DFC">
      <w:pPr>
        <w:pStyle w:val="0LOVListaabc"/>
      </w:pPr>
      <w:r>
        <w:t>text.</w:t>
      </w:r>
    </w:p>
    <w:p w14:paraId="69FF6656" w14:textId="77777777" w:rsidR="00F84DFC" w:rsidRDefault="00F84DFC" w:rsidP="00F84DFC">
      <w:pPr>
        <w:pStyle w:val="0LOVbekezds2body2"/>
      </w:pPr>
      <w:r>
        <w:t>Text: bekezdés2,  body2; bekezdés2,  body2; bekezdés2,  body2; bekezdés2,  body2; bekezdés2,  body2; bekezdés2,  body2; bekezdés2,  body2; bekezdés2:</w:t>
      </w:r>
    </w:p>
    <w:p w14:paraId="0605D4E7" w14:textId="77777777" w:rsidR="00F84DFC" w:rsidRDefault="00F84DFC" w:rsidP="00F84DFC">
      <w:pPr>
        <w:pStyle w:val="0LOVlistaList"/>
      </w:pPr>
      <w:r>
        <w:t>text;</w:t>
      </w:r>
    </w:p>
    <w:p w14:paraId="28C5455C" w14:textId="77777777" w:rsidR="00F84DFC" w:rsidRDefault="00F84DFC" w:rsidP="00F84DFC">
      <w:pPr>
        <w:pStyle w:val="0LOVlistaList"/>
      </w:pPr>
      <w:r>
        <w:t>text;</w:t>
      </w:r>
    </w:p>
    <w:p w14:paraId="3302B10A" w14:textId="77777777" w:rsidR="00F84DFC" w:rsidRDefault="00F84DFC" w:rsidP="00F84DFC">
      <w:pPr>
        <w:pStyle w:val="0LOVlistaList"/>
      </w:pPr>
      <w:r>
        <w:t>text.</w:t>
      </w:r>
    </w:p>
    <w:p w14:paraId="094EA594" w14:textId="77777777" w:rsidR="004D1272" w:rsidRDefault="004D1272" w:rsidP="00F84DFC">
      <w:pPr>
        <w:pStyle w:val="0LOVCm1sectiontitle1"/>
      </w:pPr>
      <w:proofErr w:type="spellStart"/>
      <w:r>
        <w:t>Results</w:t>
      </w:r>
      <w:proofErr w:type="spellEnd"/>
      <w:r>
        <w:t xml:space="preserve"> / Eredmények (Cím1/</w:t>
      </w:r>
      <w:proofErr w:type="spellStart"/>
      <w:r>
        <w:t>Section</w:t>
      </w:r>
      <w:proofErr w:type="spellEnd"/>
      <w:r>
        <w:t xml:space="preserve"> Title1)</w:t>
      </w:r>
    </w:p>
    <w:p w14:paraId="2932C32F" w14:textId="77777777" w:rsidR="004D1272" w:rsidRDefault="004D1272" w:rsidP="004D1272">
      <w:pPr>
        <w:pStyle w:val="0LOVbekezds1body1"/>
      </w:pPr>
      <w:r w:rsidRPr="00540CF0">
        <w:t xml:space="preserve">Text: bekezdés 1; body1, bekezdés1; body1, bekezdés1, body1; bekezdés1, body1; bekezdés1, body1; bekezdés1,  body1; bekezdés1,  body1;  bekezdés1, body1; bekezdés1, body1; bekezdés, body1; bekezdés1, body1; bekezdés1, body1;  bekezdés1, body1; bekezdés1, body1; bekezdés1, body1; bekezdés1,  body1; bekezdés1, body1; bekezdés1, body1; bekezdés1, body1; bekezdés1, body1;  bekezdés1, body1… </w:t>
      </w:r>
    </w:p>
    <w:p w14:paraId="1B76A031" w14:textId="77777777" w:rsidR="004D1272" w:rsidRDefault="004D1272" w:rsidP="004D1272">
      <w:pPr>
        <w:pStyle w:val="0LOVbekezds2body2"/>
      </w:pPr>
      <w:r>
        <w:t>Text: bekezdés2,  body2; bekezdés2,  body2; bekezdés2,  body2; bekezdés2,  body2; bekezdés2,  body2; bekezdés2,  body2; bekezdés2,  body2; bekezdés2,  body2; bekezdés2,  body2; bekezdés2,  body2</w:t>
      </w:r>
    </w:p>
    <w:p w14:paraId="30EC4188" w14:textId="77777777" w:rsidR="00CC34E4" w:rsidRPr="000B5A13" w:rsidRDefault="00CC34E4" w:rsidP="00F84DFC">
      <w:pPr>
        <w:pStyle w:val="0LOVCm1sectiontitle1"/>
      </w:pPr>
      <w:r w:rsidRPr="000B5A13">
        <w:t xml:space="preserve">4. </w:t>
      </w:r>
      <w:proofErr w:type="spellStart"/>
      <w:r w:rsidRPr="000B5A13">
        <w:t>Conclusion</w:t>
      </w:r>
      <w:proofErr w:type="spellEnd"/>
      <w:r w:rsidRPr="000B5A13">
        <w:t xml:space="preserve"> </w:t>
      </w:r>
      <w:r w:rsidR="004D1272">
        <w:t xml:space="preserve">/ Összefoglalás </w:t>
      </w:r>
      <w:r w:rsidR="006047AA">
        <w:t>(Cím1/</w:t>
      </w:r>
      <w:proofErr w:type="spellStart"/>
      <w:r w:rsidR="006047AA">
        <w:t>Section</w:t>
      </w:r>
      <w:proofErr w:type="spellEnd"/>
      <w:r w:rsidR="006047AA">
        <w:t xml:space="preserve"> Title1)</w:t>
      </w:r>
    </w:p>
    <w:p w14:paraId="729ACE0D" w14:textId="77777777" w:rsidR="00540CF0" w:rsidRDefault="00540CF0" w:rsidP="00F84DFC">
      <w:pPr>
        <w:pStyle w:val="0LOVbekezds1body1"/>
      </w:pPr>
      <w:r w:rsidRPr="00540CF0">
        <w:t xml:space="preserve">Text: bekezdés 1; body1, bekezdés1; body1, bekezdés1, body1; bekezdés1, body1; bekezdés1, body1; bekezdés1,  body1; bekezdés1,  body1;  bekezdés1, body1; bekezdés1, body1; bekezdés, body1; bekezdés1, body1; bekezdés1, body1;  bekezdés1, body1; bekezdés1, body1; bekezdés1, body1; bekezdés1,  body1; bekezdés1, body1; bekezdés1, body1; bekezdés1, body1; bekezdés1, body1;  bekezdés1, body1… </w:t>
      </w:r>
    </w:p>
    <w:p w14:paraId="37DFCC26" w14:textId="77777777" w:rsidR="00540CF0" w:rsidRDefault="00540CF0" w:rsidP="00F84DFC">
      <w:pPr>
        <w:pStyle w:val="0LOVbekezds2body2"/>
      </w:pPr>
      <w:r>
        <w:lastRenderedPageBreak/>
        <w:t>Text: bekezdés2,  body2; bekezdés2,  body2; bekezdés2,  body2; bekezdés2,  body2; bekezdés2,  body2; bekezdés2,  body2; bekezdés2,  body2; bekezdés2,  body2; bekezdés2,  body2; bekezdés2,  body2</w:t>
      </w:r>
    </w:p>
    <w:p w14:paraId="1FA7985C" w14:textId="77777777" w:rsidR="00CC34E4" w:rsidRPr="00BA07F2" w:rsidRDefault="00CC34E4" w:rsidP="00F84DFC">
      <w:pPr>
        <w:pStyle w:val="0LOVCm1sectiontitle1"/>
      </w:pPr>
      <w:r w:rsidRPr="00BA07F2">
        <w:t xml:space="preserve">5. </w:t>
      </w:r>
      <w:proofErr w:type="spellStart"/>
      <w:r w:rsidRPr="00BA07F2">
        <w:t>References</w:t>
      </w:r>
      <w:proofErr w:type="spellEnd"/>
      <w:r w:rsidR="006047AA">
        <w:t xml:space="preserve"> </w:t>
      </w:r>
      <w:r w:rsidR="004D1272">
        <w:t xml:space="preserve">/ Irodalmi hivatkozás </w:t>
      </w:r>
      <w:r w:rsidR="006047AA">
        <w:t>(Cím1/</w:t>
      </w:r>
      <w:proofErr w:type="spellStart"/>
      <w:r w:rsidR="006047AA">
        <w:t>Section</w:t>
      </w:r>
      <w:proofErr w:type="spellEnd"/>
      <w:r w:rsidR="006047AA">
        <w:t xml:space="preserve"> Title1)</w:t>
      </w:r>
    </w:p>
    <w:p w14:paraId="7B8CD0FE" w14:textId="77777777" w:rsidR="006047AA" w:rsidRPr="00540CF0" w:rsidRDefault="006047AA" w:rsidP="00540CF0">
      <w:pPr>
        <w:pStyle w:val="0LOVIrodalomjegyzkReferences"/>
      </w:pPr>
      <w:r w:rsidRPr="00540CF0">
        <w:rPr>
          <w:b/>
        </w:rPr>
        <w:t>(</w:t>
      </w:r>
      <w:proofErr w:type="spellStart"/>
      <w:r w:rsidRPr="00540CF0">
        <w:rPr>
          <w:b/>
        </w:rPr>
        <w:t>Irodalomjegyzék</w:t>
      </w:r>
      <w:proofErr w:type="spellEnd"/>
      <w:r w:rsidRPr="00540CF0">
        <w:rPr>
          <w:b/>
        </w:rPr>
        <w:t>/References)</w:t>
      </w:r>
      <w:r w:rsidRPr="00540CF0">
        <w:t xml:space="preserve"> </w:t>
      </w:r>
      <w:r w:rsidRPr="00540CF0">
        <w:rPr>
          <w:b/>
        </w:rPr>
        <w:t>Examples:</w:t>
      </w:r>
    </w:p>
    <w:p w14:paraId="643A9CBA" w14:textId="77777777" w:rsidR="008D0E1A" w:rsidRPr="005E65F3" w:rsidRDefault="008D0E1A" w:rsidP="008D0E1A">
      <w:pPr>
        <w:pStyle w:val="0LOVIrodalomjegyzkReferences"/>
        <w:rPr>
          <w:lang w:val="fr-BE"/>
        </w:rPr>
      </w:pPr>
      <w:r w:rsidRPr="004D041B">
        <w:t xml:space="preserve">Aguiar, A. C., Robinson, S. A., French, K. 2019. Friends with benefits: The effects of vegetative shading on plant survival in a green roof environment. </w:t>
      </w:r>
      <w:r w:rsidRPr="005E65F3">
        <w:rPr>
          <w:lang w:val="fr-BE"/>
        </w:rPr>
        <w:t xml:space="preserve">PLoS One, 14(11) </w:t>
      </w:r>
      <w:proofErr w:type="gramStart"/>
      <w:r w:rsidRPr="005E65F3">
        <w:rPr>
          <w:lang w:val="fr-BE"/>
        </w:rPr>
        <w:t>doi:</w:t>
      </w:r>
      <w:proofErr w:type="gramEnd"/>
      <w:r w:rsidRPr="005E65F3">
        <w:rPr>
          <w:lang w:val="fr-BE"/>
        </w:rPr>
        <w:t xml:space="preserve"> </w:t>
      </w:r>
      <w:hyperlink r:id="rId10" w:history="1">
        <w:r w:rsidRPr="005E65F3">
          <w:rPr>
            <w:rStyle w:val="Hiperhivatkozs"/>
            <w:rFonts w:cs="Times New Roman"/>
            <w:iCs/>
            <w:szCs w:val="24"/>
            <w:lang w:val="fr-BE"/>
          </w:rPr>
          <w:t>http://dx.doi.org/10.1371/journal.pone.0225078</w:t>
        </w:r>
      </w:hyperlink>
    </w:p>
    <w:p w14:paraId="379B8089" w14:textId="77777777" w:rsidR="009A4969" w:rsidRPr="00540CF0" w:rsidRDefault="009A4969" w:rsidP="00540CF0">
      <w:pPr>
        <w:pStyle w:val="0LOVIrodalomjegyzkReferences"/>
      </w:pPr>
      <w:r w:rsidRPr="00540CF0">
        <w:t xml:space="preserve">Al Basha, N. and </w:t>
      </w:r>
      <w:proofErr w:type="spellStart"/>
      <w:r w:rsidRPr="00540CF0">
        <w:t>Eplényi</w:t>
      </w:r>
      <w:proofErr w:type="spellEnd"/>
      <w:r w:rsidRPr="00540CF0">
        <w:t xml:space="preserve">, A., 2020. Communicating Natural Patterns in Landscape Design. In: Fodor M., Bodor-Pesti P. and Deák T. (eds.) </w:t>
      </w:r>
      <w:proofErr w:type="spellStart"/>
      <w:r w:rsidRPr="00540CF0">
        <w:t>SZIEntific</w:t>
      </w:r>
      <w:proofErr w:type="spellEnd"/>
      <w:r w:rsidRPr="00540CF0">
        <w:t xml:space="preserve"> Meeting for Young Researchers </w:t>
      </w:r>
      <w:proofErr w:type="gramStart"/>
      <w:r w:rsidRPr="00540CF0">
        <w:t>2020 :</w:t>
      </w:r>
      <w:proofErr w:type="gramEnd"/>
      <w:r w:rsidRPr="00540CF0">
        <w:t xml:space="preserve"> ITT </w:t>
      </w:r>
      <w:proofErr w:type="spellStart"/>
      <w:r w:rsidRPr="00540CF0">
        <w:t>Ifjú</w:t>
      </w:r>
      <w:proofErr w:type="spellEnd"/>
      <w:r w:rsidRPr="00540CF0">
        <w:t xml:space="preserve"> </w:t>
      </w:r>
      <w:proofErr w:type="spellStart"/>
      <w:r w:rsidRPr="00540CF0">
        <w:t>Tehetségek</w:t>
      </w:r>
      <w:proofErr w:type="spellEnd"/>
      <w:r w:rsidRPr="00540CF0">
        <w:t xml:space="preserve"> </w:t>
      </w:r>
      <w:proofErr w:type="spellStart"/>
      <w:r w:rsidRPr="00540CF0">
        <w:t>Találkozója</w:t>
      </w:r>
      <w:proofErr w:type="spellEnd"/>
      <w:r w:rsidRPr="00540CF0">
        <w:t xml:space="preserve"> 2020. Budapest: Szent István University, pp 48–52.</w:t>
      </w:r>
    </w:p>
    <w:p w14:paraId="639ED000" w14:textId="77777777" w:rsidR="006047AA" w:rsidRPr="00540CF0" w:rsidRDefault="006047AA" w:rsidP="00540CF0">
      <w:pPr>
        <w:pStyle w:val="0LOVIrodalomjegyzkReferences"/>
      </w:pPr>
      <w:r w:rsidRPr="00540CF0">
        <w:t>Bell, S. (2012). Landscape Pattern, Perception and Process. 2nd ed. Routledge.</w:t>
      </w:r>
    </w:p>
    <w:p w14:paraId="5E9E6DBC" w14:textId="77777777" w:rsidR="006047AA" w:rsidRPr="009A4969" w:rsidRDefault="006047AA" w:rsidP="006047AA">
      <w:pPr>
        <w:pStyle w:val="0LOVIrodalomjegyzkReferences"/>
      </w:pPr>
      <w:r w:rsidRPr="009A4969">
        <w:t>Curl, J. (2006). A Dictionary of Architecture and Landscape Architecture. Oxford University Press.</w:t>
      </w:r>
    </w:p>
    <w:p w14:paraId="7EE4A80D" w14:textId="77777777" w:rsidR="00CC34E4" w:rsidRPr="009A4969" w:rsidRDefault="006047AA" w:rsidP="000B5A13">
      <w:pPr>
        <w:pStyle w:val="0LOVIrodalomjegyzkReferences"/>
      </w:pPr>
      <w:proofErr w:type="spellStart"/>
      <w:r w:rsidRPr="009A4969">
        <w:t>Maduranthi</w:t>
      </w:r>
      <w:proofErr w:type="spellEnd"/>
      <w:r w:rsidRPr="009A4969">
        <w:t xml:space="preserve">, K. K. C. (2011). </w:t>
      </w:r>
      <w:r w:rsidR="00CC34E4" w:rsidRPr="009A4969">
        <w:t xml:space="preserve">Performance and visitors ‘perception of </w:t>
      </w:r>
      <w:r w:rsidRPr="009A4969">
        <w:t>outdoor recreation facilities [</w:t>
      </w:r>
      <w:r w:rsidR="00CC34E4" w:rsidRPr="009A4969">
        <w:t>Doctoral dissertation</w:t>
      </w:r>
      <w:r w:rsidRPr="009A4969">
        <w:t>]</w:t>
      </w:r>
      <w:r w:rsidR="00CC34E4" w:rsidRPr="009A4969">
        <w:t xml:space="preserve">, </w:t>
      </w:r>
      <w:proofErr w:type="spellStart"/>
      <w:r w:rsidR="00CC34E4" w:rsidRPr="009A4969">
        <w:t>Rits</w:t>
      </w:r>
      <w:r w:rsidRPr="009A4969">
        <w:t>umeikan</w:t>
      </w:r>
      <w:proofErr w:type="spellEnd"/>
      <w:r w:rsidRPr="009A4969">
        <w:t xml:space="preserve"> Asia Pacific University</w:t>
      </w:r>
      <w:r w:rsidR="00CC34E4" w:rsidRPr="009A4969">
        <w:t>.</w:t>
      </w:r>
    </w:p>
    <w:p w14:paraId="250FE400" w14:textId="77777777" w:rsidR="008D0E1A" w:rsidRPr="008D0E1A" w:rsidRDefault="008D0E1A" w:rsidP="008D0E1A">
      <w:pPr>
        <w:pStyle w:val="0LOVIrodalomjegyzkReferences"/>
      </w:pPr>
      <w:r w:rsidRPr="008D0E1A">
        <w:t xml:space="preserve">Mata, L., Ramalho, C. E., Kennedy, J., Parris, K. M., Valentine, L., Miller, M., </w:t>
      </w:r>
      <w:proofErr w:type="spellStart"/>
      <w:r w:rsidRPr="008D0E1A">
        <w:t>Berkessy</w:t>
      </w:r>
      <w:proofErr w:type="spellEnd"/>
      <w:r w:rsidRPr="008D0E1A">
        <w:t xml:space="preserve"> S., Hurley S., Cumpston, Z. 2020. Bringing nature back into cities. People and Nature, 2(2): 350-368. </w:t>
      </w:r>
      <w:proofErr w:type="spellStart"/>
      <w:r w:rsidRPr="008D0E1A">
        <w:t>doi</w:t>
      </w:r>
      <w:proofErr w:type="spellEnd"/>
      <w:r w:rsidRPr="008D0E1A">
        <w:t xml:space="preserve">: </w:t>
      </w:r>
      <w:hyperlink r:id="rId11" w:history="1">
        <w:r w:rsidRPr="008D0E1A">
          <w:rPr>
            <w:rFonts w:cs="Times New Roman"/>
            <w:color w:val="0563C1" w:themeColor="hyperlink"/>
            <w:szCs w:val="24"/>
            <w:u w:val="single"/>
          </w:rPr>
          <w:t>http://dx.doi.org/10.1002/pan3.10088</w:t>
        </w:r>
      </w:hyperlink>
    </w:p>
    <w:p w14:paraId="6DAA8F6A" w14:textId="77777777" w:rsidR="00CC34E4" w:rsidRPr="00BA07F2" w:rsidRDefault="00CC34E4" w:rsidP="00F84DFC">
      <w:pPr>
        <w:pStyle w:val="0LOVCm1sectiontitle1"/>
      </w:pPr>
      <w:proofErr w:type="spellStart"/>
      <w:r w:rsidRPr="00BA07F2">
        <w:t>Acknowledment</w:t>
      </w:r>
      <w:proofErr w:type="spellEnd"/>
      <w:r w:rsidR="004D1272">
        <w:t xml:space="preserve"> / Köszönetnyilvánítás</w:t>
      </w:r>
      <w:r w:rsidR="00540CF0">
        <w:t xml:space="preserve"> (Cím1/</w:t>
      </w:r>
      <w:proofErr w:type="spellStart"/>
      <w:r w:rsidR="00540CF0">
        <w:t>Section</w:t>
      </w:r>
      <w:proofErr w:type="spellEnd"/>
      <w:r w:rsidR="00540CF0">
        <w:t xml:space="preserve"> Title1)</w:t>
      </w:r>
    </w:p>
    <w:p w14:paraId="434CD749" w14:textId="77777777" w:rsidR="00CC34E4" w:rsidRPr="00335637" w:rsidRDefault="00540CF0" w:rsidP="000B5A13">
      <w:pPr>
        <w:pStyle w:val="0LOVKsznetAcknowledment"/>
      </w:pPr>
      <w:r w:rsidRPr="00540CF0">
        <w:rPr>
          <w:b/>
        </w:rPr>
        <w:t>(Köszönet/</w:t>
      </w:r>
      <w:proofErr w:type="spellStart"/>
      <w:r w:rsidRPr="00540CF0">
        <w:rPr>
          <w:b/>
        </w:rPr>
        <w:t>Acknowledment</w:t>
      </w:r>
      <w:proofErr w:type="spellEnd"/>
      <w:r w:rsidRPr="00540CF0">
        <w:rPr>
          <w:b/>
        </w:rPr>
        <w:t>)</w:t>
      </w:r>
      <w:r>
        <w:t xml:space="preserve"> </w:t>
      </w:r>
      <w:r w:rsidR="00CC34E4" w:rsidRPr="004C2D83">
        <w:t xml:space="preserve">The </w:t>
      </w:r>
      <w:proofErr w:type="spellStart"/>
      <w:r w:rsidR="00CC34E4" w:rsidRPr="004C2D83">
        <w:t>Researcher</w:t>
      </w:r>
      <w:proofErr w:type="spellEnd"/>
      <w:r w:rsidR="00CC34E4" w:rsidRPr="004C2D83">
        <w:t xml:space="preserve"> “</w:t>
      </w:r>
      <w:proofErr w:type="spellStart"/>
      <w:r w:rsidR="00CC34E4" w:rsidRPr="004C2D83">
        <w:t>Asmaa</w:t>
      </w:r>
      <w:proofErr w:type="spellEnd"/>
      <w:r w:rsidR="00CC34E4" w:rsidRPr="004C2D83">
        <w:t xml:space="preserve"> </w:t>
      </w:r>
      <w:proofErr w:type="spellStart"/>
      <w:r w:rsidR="00CC34E4" w:rsidRPr="004C2D83">
        <w:t>Abualhagag</w:t>
      </w:r>
      <w:proofErr w:type="spellEnd"/>
      <w:r w:rsidR="00CC34E4" w:rsidRPr="004C2D83">
        <w:t xml:space="preserve"> Ahmed” is </w:t>
      </w:r>
      <w:proofErr w:type="spellStart"/>
      <w:r w:rsidR="00CC34E4" w:rsidRPr="004C2D83">
        <w:t>funded</w:t>
      </w:r>
      <w:proofErr w:type="spellEnd"/>
      <w:r w:rsidR="00CC34E4" w:rsidRPr="004C2D83">
        <w:t xml:space="preserve"> </w:t>
      </w:r>
      <w:proofErr w:type="spellStart"/>
      <w:r w:rsidR="00CC34E4" w:rsidRPr="004C2D83">
        <w:t>by</w:t>
      </w:r>
      <w:proofErr w:type="spellEnd"/>
      <w:r w:rsidR="00CC34E4" w:rsidRPr="004C2D83">
        <w:t xml:space="preserve"> a </w:t>
      </w:r>
      <w:proofErr w:type="spellStart"/>
      <w:r w:rsidR="00CC34E4" w:rsidRPr="004C2D83">
        <w:t>full</w:t>
      </w:r>
      <w:proofErr w:type="spellEnd"/>
      <w:r w:rsidR="00CC34E4" w:rsidRPr="004C2D83">
        <w:t xml:space="preserve"> </w:t>
      </w:r>
      <w:proofErr w:type="spellStart"/>
      <w:r w:rsidR="00CC34E4" w:rsidRPr="004C2D83">
        <w:t>scholarship</w:t>
      </w:r>
      <w:proofErr w:type="spellEnd"/>
      <w:r w:rsidR="00CC34E4" w:rsidRPr="004C2D83">
        <w:t xml:space="preserve"> (ID) </w:t>
      </w:r>
      <w:proofErr w:type="spellStart"/>
      <w:r w:rsidR="00CC34E4" w:rsidRPr="004C2D83">
        <w:t>from</w:t>
      </w:r>
      <w:proofErr w:type="spellEnd"/>
      <w:r w:rsidR="00CC34E4" w:rsidRPr="004C2D83">
        <w:t xml:space="preserve"> </w:t>
      </w:r>
      <w:proofErr w:type="spellStart"/>
      <w:r w:rsidR="00CC34E4" w:rsidRPr="004C2D83">
        <w:t>the</w:t>
      </w:r>
      <w:proofErr w:type="spellEnd"/>
      <w:r w:rsidR="00CC34E4" w:rsidRPr="004C2D83">
        <w:t xml:space="preserve"> </w:t>
      </w:r>
      <w:proofErr w:type="spellStart"/>
      <w:r w:rsidR="00CC34E4" w:rsidRPr="004C2D83">
        <w:t>Ministry</w:t>
      </w:r>
      <w:proofErr w:type="spellEnd"/>
      <w:r w:rsidR="00CC34E4" w:rsidRPr="004C2D83">
        <w:t xml:space="preserve"> of </w:t>
      </w:r>
      <w:proofErr w:type="spellStart"/>
      <w:r w:rsidR="00CC34E4" w:rsidRPr="004C2D83">
        <w:t>Higher</w:t>
      </w:r>
      <w:proofErr w:type="spellEnd"/>
      <w:r w:rsidR="00CC34E4" w:rsidRPr="004C2D83">
        <w:t xml:space="preserve"> Education of </w:t>
      </w:r>
      <w:proofErr w:type="spellStart"/>
      <w:r w:rsidR="00CC34E4" w:rsidRPr="004C2D83">
        <w:t>the</w:t>
      </w:r>
      <w:proofErr w:type="spellEnd"/>
      <w:r w:rsidR="00CC34E4" w:rsidRPr="004C2D83">
        <w:t xml:space="preserve"> Arab </w:t>
      </w:r>
      <w:proofErr w:type="spellStart"/>
      <w:r w:rsidR="00CC34E4" w:rsidRPr="004C2D83">
        <w:t>Republic</w:t>
      </w:r>
      <w:proofErr w:type="spellEnd"/>
      <w:r w:rsidR="00CC34E4" w:rsidRPr="004C2D83">
        <w:t xml:space="preserve"> of </w:t>
      </w:r>
      <w:proofErr w:type="spellStart"/>
      <w:r w:rsidR="00CC34E4" w:rsidRPr="004C2D83">
        <w:t>Egypt</w:t>
      </w:r>
      <w:proofErr w:type="spellEnd"/>
      <w:r w:rsidR="00CC34E4" w:rsidRPr="004C2D83">
        <w:t xml:space="preserve">, and </w:t>
      </w:r>
      <w:proofErr w:type="spellStart"/>
      <w:r w:rsidR="00CC34E4" w:rsidRPr="004C2D83">
        <w:t>the</w:t>
      </w:r>
      <w:proofErr w:type="spellEnd"/>
      <w:r w:rsidR="00CC34E4" w:rsidRPr="004C2D83">
        <w:t xml:space="preserve"> Stipendium Hungaricum </w:t>
      </w:r>
      <w:proofErr w:type="spellStart"/>
      <w:r w:rsidR="00CC34E4" w:rsidRPr="004C2D83">
        <w:t>scholarship</w:t>
      </w:r>
      <w:proofErr w:type="spellEnd"/>
      <w:r w:rsidR="00CC34E4" w:rsidRPr="00335637">
        <w:t>.</w:t>
      </w:r>
      <w:r>
        <w:t xml:space="preserve"> </w:t>
      </w:r>
    </w:p>
    <w:sectPr w:rsidR="00CC34E4" w:rsidRPr="00335637" w:rsidSect="00721364">
      <w:headerReference w:type="even" r:id="rId12"/>
      <w:headerReference w:type="default" r:id="rId13"/>
      <w:footerReference w:type="even" r:id="rId14"/>
      <w:headerReference w:type="first" r:id="rId15"/>
      <w:footerReference w:type="first" r:id="rId16"/>
      <w:footnotePr>
        <w:numFmt w:val="chicago"/>
      </w:footnotePr>
      <w:pgSz w:w="12240" w:h="15840"/>
      <w:pgMar w:top="851" w:right="1304" w:bottom="851" w:left="1304" w:header="720" w:footer="720" w:gutter="0"/>
      <w:pgNumType w:start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80DA9" w14:textId="77777777" w:rsidR="00164C3E" w:rsidRDefault="00164C3E" w:rsidP="00E82038">
      <w:pPr>
        <w:spacing w:line="240" w:lineRule="auto"/>
      </w:pPr>
      <w:r>
        <w:separator/>
      </w:r>
    </w:p>
  </w:endnote>
  <w:endnote w:type="continuationSeparator" w:id="0">
    <w:p w14:paraId="567047BE" w14:textId="77777777" w:rsidR="00164C3E" w:rsidRDefault="00164C3E" w:rsidP="00E820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B55B1" w14:textId="77777777" w:rsidR="00540CF0" w:rsidRDefault="00540CF0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5BF43" w14:textId="77777777" w:rsidR="00540CF0" w:rsidRDefault="00540CF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82C91" w14:textId="77777777" w:rsidR="00164C3E" w:rsidRDefault="00164C3E" w:rsidP="00E82038">
      <w:pPr>
        <w:spacing w:line="240" w:lineRule="auto"/>
      </w:pPr>
      <w:r>
        <w:separator/>
      </w:r>
    </w:p>
  </w:footnote>
  <w:footnote w:type="continuationSeparator" w:id="0">
    <w:p w14:paraId="5D16A72F" w14:textId="77777777" w:rsidR="00164C3E" w:rsidRDefault="00164C3E" w:rsidP="00E820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953D7" w14:textId="77777777" w:rsidR="00540CF0" w:rsidRPr="004903E4" w:rsidRDefault="00540CF0" w:rsidP="00AD41C2">
    <w:pPr>
      <w:pStyle w:val="lfej"/>
      <w:pBdr>
        <w:bottom w:val="single" w:sz="4" w:space="1" w:color="auto"/>
      </w:pBdr>
      <w:spacing w:after="480"/>
    </w:pPr>
    <w:r>
      <w:rPr>
        <w:noProof/>
        <w:lang w:val="hu-HU" w:eastAsia="hu-HU"/>
      </w:rPr>
      <w:drawing>
        <wp:anchor distT="0" distB="0" distL="114300" distR="114300" simplePos="0" relativeHeight="251738112" behindDoc="0" locked="0" layoutInCell="1" allowOverlap="1" wp14:anchorId="785ED716" wp14:editId="696E6312">
          <wp:simplePos x="0" y="0"/>
          <wp:positionH relativeFrom="margin">
            <wp:posOffset>5231765</wp:posOffset>
          </wp:positionH>
          <wp:positionV relativeFrom="paragraph">
            <wp:posOffset>-81725</wp:posOffset>
          </wp:positionV>
          <wp:extent cx="859790" cy="222885"/>
          <wp:effectExtent l="0" t="0" r="0" b="5715"/>
          <wp:wrapNone/>
          <wp:docPr id="583" name="Kép 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3" name="Kép 49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130" r="16305" b="30139"/>
                  <a:stretch/>
                </pic:blipFill>
                <pic:spPr bwMode="auto">
                  <a:xfrm>
                    <a:off x="0" y="0"/>
                    <a:ext cx="859790" cy="2228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hu-HU" w:eastAsia="hu-HU"/>
      </w:rPr>
      <w:drawing>
        <wp:anchor distT="0" distB="0" distL="114300" distR="114300" simplePos="0" relativeHeight="251736064" behindDoc="0" locked="0" layoutInCell="1" allowOverlap="1" wp14:anchorId="4ADBA1F3" wp14:editId="66E0BD25">
          <wp:simplePos x="0" y="0"/>
          <wp:positionH relativeFrom="margin">
            <wp:posOffset>8094345</wp:posOffset>
          </wp:positionH>
          <wp:positionV relativeFrom="paragraph">
            <wp:posOffset>-73215</wp:posOffset>
          </wp:positionV>
          <wp:extent cx="859790" cy="222885"/>
          <wp:effectExtent l="0" t="0" r="0" b="5715"/>
          <wp:wrapNone/>
          <wp:docPr id="584" name="Kép 5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3" name="Kép 49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130" r="16305" b="30139"/>
                  <a:stretch/>
                </pic:blipFill>
                <pic:spPr bwMode="auto">
                  <a:xfrm>
                    <a:off x="0" y="0"/>
                    <a:ext cx="859790" cy="2228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737088" behindDoc="0" locked="0" layoutInCell="0" allowOverlap="1" wp14:anchorId="56C5146C" wp14:editId="61AD6739">
              <wp:simplePos x="0" y="0"/>
              <wp:positionH relativeFrom="rightMargin">
                <wp:posOffset>30598</wp:posOffset>
              </wp:positionH>
              <wp:positionV relativeFrom="page">
                <wp:posOffset>4582633</wp:posOffset>
              </wp:positionV>
              <wp:extent cx="762000" cy="382772"/>
              <wp:effectExtent l="0" t="0" r="0" b="0"/>
              <wp:wrapNone/>
              <wp:docPr id="582" name="Téglalap 5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3827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="Cambria" w:eastAsiaTheme="majorEastAsia" w:hAnsi="Cambria" w:cstheme="majorBidi"/>
                              <w:sz w:val="20"/>
                              <w:szCs w:val="20"/>
                            </w:rPr>
                            <w:id w:val="-1777703917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/>
                          <w:sdtContent>
                            <w:p w14:paraId="78B979F0" w14:textId="77777777" w:rsidR="00540CF0" w:rsidRPr="004903E4" w:rsidRDefault="00540CF0" w:rsidP="00AE5275">
                              <w:pPr>
                                <w:pBdr>
                                  <w:bottom w:val="single" w:sz="4" w:space="1" w:color="auto"/>
                                </w:pBdr>
                                <w:spacing w:line="240" w:lineRule="auto"/>
                                <w:rPr>
                                  <w:rFonts w:ascii="Cambria" w:eastAsiaTheme="majorEastAsia" w:hAnsi="Cambria" w:cstheme="majorBidi"/>
                                  <w:sz w:val="20"/>
                                  <w:szCs w:val="20"/>
                                </w:rPr>
                              </w:pPr>
                              <w:r w:rsidRPr="004903E4">
                                <w:rPr>
                                  <w:rFonts w:ascii="Cambria" w:eastAsiaTheme="majorEastAsia" w:hAnsi="Cambria" w:cstheme="majorBidi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4903E4">
                                <w:rPr>
                                  <w:rFonts w:ascii="Cambria" w:eastAsiaTheme="majorEastAsia" w:hAnsi="Cambria" w:cstheme="majorBidi"/>
                                  <w:sz w:val="20"/>
                                  <w:szCs w:val="20"/>
                                </w:rPr>
                                <w:instrText>PAGE  \* MERGEFORMAT</w:instrText>
                              </w:r>
                              <w:r w:rsidRPr="004903E4">
                                <w:rPr>
                                  <w:rFonts w:ascii="Cambria" w:eastAsiaTheme="majorEastAsia" w:hAnsi="Cambria" w:cstheme="majorBidi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565956">
                                <w:rPr>
                                  <w:rFonts w:ascii="Cambria" w:eastAsiaTheme="majorEastAsia" w:hAnsi="Cambria" w:cstheme="majorBidi"/>
                                  <w:noProof/>
                                  <w:sz w:val="20"/>
                                  <w:szCs w:val="20"/>
                                </w:rPr>
                                <w:t>10</w:t>
                              </w:r>
                              <w:r w:rsidRPr="004903E4">
                                <w:rPr>
                                  <w:rFonts w:ascii="Cambria" w:eastAsiaTheme="majorEastAsia" w:hAnsi="Cambria" w:cstheme="majorBidi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C5146C" id="Téglalap 582" o:spid="_x0000_s1026" style="position:absolute;left:0;text-align:left;margin-left:2.4pt;margin-top:360.85pt;width:60pt;height:30.15pt;z-index:25173708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" o:allowincell="f" stroked="f">
              <v:textbox>
                <w:txbxContent>
                  <w:sdt>
                    <w:sdtPr>
                      <w:rPr>
                        <w:rFonts w:ascii="Cambria" w:eastAsiaTheme="majorEastAsia" w:hAnsi="Cambria" w:cstheme="majorBidi"/>
                        <w:sz w:val="20"/>
                        <w:szCs w:val="20"/>
                      </w:rPr>
                      <w:id w:val="-1777703917"/>
                      <w:docPartObj>
                        <w:docPartGallery w:val="Page Numbers (Margins)"/>
                        <w:docPartUnique/>
                      </w:docPartObj>
                    </w:sdtPr>
                    <w:sdtEndPr/>
                    <w:sdtContent>
                      <w:p w14:paraId="78B979F0" w14:textId="77777777" w:rsidR="00540CF0" w:rsidRPr="004903E4" w:rsidRDefault="00540CF0" w:rsidP="00AE5275">
                        <w:pPr>
                          <w:pBdr>
                            <w:bottom w:val="single" w:sz="4" w:space="1" w:color="auto"/>
                          </w:pBdr>
                          <w:spacing w:line="240" w:lineRule="auto"/>
                          <w:rPr>
                            <w:rFonts w:ascii="Cambria" w:eastAsiaTheme="majorEastAsia" w:hAnsi="Cambria" w:cstheme="majorBidi"/>
                            <w:sz w:val="20"/>
                            <w:szCs w:val="20"/>
                          </w:rPr>
                        </w:pPr>
                        <w:r w:rsidRPr="004903E4">
                          <w:rPr>
                            <w:rFonts w:ascii="Cambria" w:eastAsiaTheme="majorEastAsia" w:hAnsi="Cambria" w:cstheme="majorBidi"/>
                            <w:sz w:val="20"/>
                            <w:szCs w:val="20"/>
                          </w:rPr>
                          <w:fldChar w:fldCharType="begin"/>
                        </w:r>
                        <w:r w:rsidRPr="004903E4">
                          <w:rPr>
                            <w:rFonts w:ascii="Cambria" w:eastAsiaTheme="majorEastAsia" w:hAnsi="Cambria" w:cstheme="majorBidi"/>
                            <w:sz w:val="20"/>
                            <w:szCs w:val="20"/>
                          </w:rPr>
                          <w:instrText>PAGE  \* MERGEFORMAT</w:instrText>
                        </w:r>
                        <w:r w:rsidRPr="004903E4">
                          <w:rPr>
                            <w:rFonts w:ascii="Cambria" w:eastAsiaTheme="majorEastAsia" w:hAnsi="Cambria" w:cstheme="majorBidi"/>
                            <w:sz w:val="20"/>
                            <w:szCs w:val="20"/>
                          </w:rPr>
                          <w:fldChar w:fldCharType="separate"/>
                        </w:r>
                        <w:r w:rsidR="00565956">
                          <w:rPr>
                            <w:rFonts w:ascii="Cambria" w:eastAsiaTheme="majorEastAsia" w:hAnsi="Cambria" w:cstheme="majorBidi"/>
                            <w:noProof/>
                            <w:sz w:val="20"/>
                            <w:szCs w:val="20"/>
                          </w:rPr>
                          <w:t>10</w:t>
                        </w:r>
                        <w:r w:rsidRPr="004903E4">
                          <w:rPr>
                            <w:rFonts w:ascii="Cambria" w:eastAsiaTheme="majorEastAsia" w:hAnsi="Cambria" w:cstheme="majorBidi"/>
                            <w:sz w:val="20"/>
                            <w:szCs w:val="20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sdt>
      <w:sdtPr>
        <w:id w:val="-641503682"/>
        <w:docPartObj>
          <w:docPartGallery w:val="Page Numbers (Margins)"/>
          <w:docPartUnique/>
        </w:docPartObj>
      </w:sdtPr>
      <w:sdtEndPr/>
      <w:sdtContent/>
    </w:sdt>
    <w:r w:rsidRPr="009E766F">
      <w:t>Lippay–Ormos–Vas</w:t>
    </w:r>
    <w:r>
      <w:t xml:space="preserve"> Scientific Meeting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0F44" w14:textId="77777777" w:rsidR="00540CF0" w:rsidRPr="009E766F" w:rsidRDefault="00540CF0" w:rsidP="00AD41C2">
    <w:pPr>
      <w:pStyle w:val="lfej"/>
      <w:pBdr>
        <w:bottom w:val="single" w:sz="4" w:space="1" w:color="auto"/>
      </w:pBdr>
      <w:tabs>
        <w:tab w:val="left" w:pos="5068"/>
        <w:tab w:val="left" w:pos="5349"/>
        <w:tab w:val="left" w:pos="9109"/>
      </w:tabs>
      <w:spacing w:after="480"/>
    </w:pPr>
    <w:r>
      <w:rPr>
        <w:noProof/>
        <w:lang w:val="hu-HU" w:eastAsia="hu-HU"/>
      </w:rPr>
      <w:drawing>
        <wp:anchor distT="0" distB="0" distL="114300" distR="114300" simplePos="0" relativeHeight="251729920" behindDoc="0" locked="0" layoutInCell="1" allowOverlap="1" wp14:anchorId="545DD670" wp14:editId="2EF873A2">
          <wp:simplePos x="0" y="0"/>
          <wp:positionH relativeFrom="margin">
            <wp:align>right</wp:align>
          </wp:positionH>
          <wp:positionV relativeFrom="paragraph">
            <wp:posOffset>-72552</wp:posOffset>
          </wp:positionV>
          <wp:extent cx="859790" cy="222885"/>
          <wp:effectExtent l="0" t="0" r="0" b="5715"/>
          <wp:wrapNone/>
          <wp:docPr id="578" name="Kép 5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3" name="Kép 49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130" r="16305" b="30139"/>
                  <a:stretch/>
                </pic:blipFill>
                <pic:spPr bwMode="auto">
                  <a:xfrm>
                    <a:off x="0" y="0"/>
                    <a:ext cx="859790" cy="2228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759644413"/>
        <w:docPartObj>
          <w:docPartGallery w:val="Page Numbers (Margins)"/>
          <w:docPartUnique/>
        </w:docPartObj>
      </w:sdtPr>
      <w:sdtEndPr/>
      <w:sdtContent/>
    </w:sdt>
    <w:r w:rsidRPr="009E766F">
      <w:t xml:space="preserve">Lippay–Ormos–Vas </w:t>
    </w:r>
    <w:r w:rsidRPr="009E766F"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728896" behindDoc="0" locked="0" layoutInCell="0" allowOverlap="1" wp14:anchorId="0C78EBBD" wp14:editId="15F87BFE">
              <wp:simplePos x="0" y="0"/>
              <wp:positionH relativeFrom="rightMargin">
                <wp:posOffset>135255</wp:posOffset>
              </wp:positionH>
              <wp:positionV relativeFrom="page">
                <wp:posOffset>4581525</wp:posOffset>
              </wp:positionV>
              <wp:extent cx="666750" cy="333375"/>
              <wp:effectExtent l="0" t="0" r="0" b="9525"/>
              <wp:wrapNone/>
              <wp:docPr id="577" name="Téglalap 5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6750" cy="333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="Cambria" w:eastAsiaTheme="majorEastAsia" w:hAnsi="Cambria" w:cstheme="majorBidi"/>
                              <w:sz w:val="20"/>
                              <w:szCs w:val="20"/>
                            </w:rPr>
                            <w:id w:val="-195038675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/>
                          <w:sdtContent>
                            <w:p w14:paraId="40CF1B47" w14:textId="77777777" w:rsidR="00540CF0" w:rsidRPr="006049EF" w:rsidRDefault="00540CF0" w:rsidP="008C318B">
                              <w:pPr>
                                <w:pBdr>
                                  <w:bottom w:val="single" w:sz="4" w:space="1" w:color="auto"/>
                                </w:pBdr>
                                <w:spacing w:line="240" w:lineRule="auto"/>
                                <w:rPr>
                                  <w:rFonts w:ascii="Cambria" w:eastAsiaTheme="majorEastAsia" w:hAnsi="Cambria" w:cstheme="majorBidi"/>
                                  <w:sz w:val="20"/>
                                  <w:szCs w:val="20"/>
                                </w:rPr>
                              </w:pPr>
                              <w:r w:rsidRPr="006049EF">
                                <w:rPr>
                                  <w:rFonts w:ascii="Cambria" w:eastAsiaTheme="minorEastAsia" w:hAnsi="Cambria" w:cs="Times New Roman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6049EF">
                                <w:rPr>
                                  <w:rFonts w:ascii="Cambria" w:hAnsi="Cambria"/>
                                  <w:sz w:val="20"/>
                                  <w:szCs w:val="20"/>
                                </w:rPr>
                                <w:instrText>PAGE  \* MERGEFORMAT</w:instrText>
                              </w:r>
                              <w:r w:rsidRPr="006049EF">
                                <w:rPr>
                                  <w:rFonts w:ascii="Cambria" w:eastAsiaTheme="minorEastAsia" w:hAnsi="Cambria" w:cs="Times New Roman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565956" w:rsidRPr="00565956">
                                <w:rPr>
                                  <w:rFonts w:ascii="Cambria" w:eastAsiaTheme="majorEastAsia" w:hAnsi="Cambria" w:cstheme="majorBidi"/>
                                  <w:noProof/>
                                  <w:sz w:val="20"/>
                                  <w:szCs w:val="20"/>
                                  <w:lang w:val="hu-HU"/>
                                </w:rPr>
                                <w:t>9</w:t>
                              </w:r>
                              <w:r w:rsidRPr="006049EF">
                                <w:rPr>
                                  <w:rFonts w:ascii="Cambria" w:eastAsiaTheme="majorEastAsia" w:hAnsi="Cambria" w:cstheme="majorBidi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C78EBBD" id="Téglalap 577" o:spid="_x0000_s1027" style="position:absolute;left:0;text-align:left;margin-left:10.65pt;margin-top:360.75pt;width:52.5pt;height:26.25pt;z-index:25172889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" o:allowincell="f" stroked="f">
              <v:textbox>
                <w:txbxContent>
                  <w:sdt>
                    <w:sdtPr>
                      <w:rPr>
                        <w:rFonts w:ascii="Cambria" w:eastAsiaTheme="majorEastAsia" w:hAnsi="Cambria" w:cstheme="majorBidi"/>
                        <w:sz w:val="20"/>
                        <w:szCs w:val="20"/>
                      </w:rPr>
                      <w:id w:val="-1950386754"/>
                      <w:docPartObj>
                        <w:docPartGallery w:val="Page Numbers (Margins)"/>
                        <w:docPartUnique/>
                      </w:docPartObj>
                    </w:sdtPr>
                    <w:sdtEndPr/>
                    <w:sdtContent>
                      <w:p w14:paraId="40CF1B47" w14:textId="77777777" w:rsidR="00540CF0" w:rsidRPr="006049EF" w:rsidRDefault="00540CF0" w:rsidP="008C318B">
                        <w:pPr>
                          <w:pBdr>
                            <w:bottom w:val="single" w:sz="4" w:space="1" w:color="auto"/>
                          </w:pBdr>
                          <w:spacing w:line="240" w:lineRule="auto"/>
                          <w:rPr>
                            <w:rFonts w:ascii="Cambria" w:eastAsiaTheme="majorEastAsia" w:hAnsi="Cambria" w:cstheme="majorBidi"/>
                            <w:sz w:val="20"/>
                            <w:szCs w:val="20"/>
                          </w:rPr>
                        </w:pPr>
                        <w:r w:rsidRPr="006049EF">
                          <w:rPr>
                            <w:rFonts w:ascii="Cambria" w:eastAsiaTheme="minorEastAsia" w:hAnsi="Cambria" w:cs="Times New Roman"/>
                            <w:sz w:val="20"/>
                            <w:szCs w:val="20"/>
                          </w:rPr>
                          <w:fldChar w:fldCharType="begin"/>
                        </w:r>
                        <w:r w:rsidRPr="006049EF">
                          <w:rPr>
                            <w:rFonts w:ascii="Cambria" w:hAnsi="Cambria"/>
                            <w:sz w:val="20"/>
                            <w:szCs w:val="20"/>
                          </w:rPr>
                          <w:instrText>PAGE  \* MERGEFORMAT</w:instrText>
                        </w:r>
                        <w:r w:rsidRPr="006049EF">
                          <w:rPr>
                            <w:rFonts w:ascii="Cambria" w:eastAsiaTheme="minorEastAsia" w:hAnsi="Cambria" w:cs="Times New Roman"/>
                            <w:sz w:val="20"/>
                            <w:szCs w:val="20"/>
                          </w:rPr>
                          <w:fldChar w:fldCharType="separate"/>
                        </w:r>
                        <w:r w:rsidR="00565956" w:rsidRPr="00565956">
                          <w:rPr>
                            <w:rFonts w:ascii="Cambria" w:eastAsiaTheme="majorEastAsia" w:hAnsi="Cambria" w:cstheme="majorBidi"/>
                            <w:noProof/>
                            <w:sz w:val="20"/>
                            <w:szCs w:val="20"/>
                            <w:lang w:val="hu-HU"/>
                          </w:rPr>
                          <w:t>9</w:t>
                        </w:r>
                        <w:r w:rsidRPr="006049EF">
                          <w:rPr>
                            <w:rFonts w:ascii="Cambria" w:eastAsiaTheme="majorEastAsia" w:hAnsi="Cambria" w:cstheme="majorBidi"/>
                            <w:sz w:val="20"/>
                            <w:szCs w:val="20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proofErr w:type="spellStart"/>
    <w:r>
      <w:t>Tudományos</w:t>
    </w:r>
    <w:proofErr w:type="spellEnd"/>
    <w:r>
      <w:t xml:space="preserve"> </w:t>
    </w:r>
    <w:proofErr w:type="spellStart"/>
    <w:r>
      <w:t>Ülésszak</w:t>
    </w:r>
    <w:proofErr w:type="spellEnd"/>
    <w:r>
      <w:tab/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6FF43" w14:textId="77777777" w:rsidR="00540CF0" w:rsidRDefault="00540CF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D28F618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</w:abstractNum>
  <w:abstractNum w:abstractNumId="2" w15:restartNumberingAfterBreak="0">
    <w:nsid w:val="02633D54"/>
    <w:multiLevelType w:val="hybridMultilevel"/>
    <w:tmpl w:val="1CF41436"/>
    <w:lvl w:ilvl="0" w:tplc="9B2423C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E09D1"/>
    <w:multiLevelType w:val="hybridMultilevel"/>
    <w:tmpl w:val="EDA69C2E"/>
    <w:lvl w:ilvl="0" w:tplc="77D6DF8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F4133"/>
    <w:multiLevelType w:val="hybridMultilevel"/>
    <w:tmpl w:val="22BCCC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E46D9"/>
    <w:multiLevelType w:val="hybridMultilevel"/>
    <w:tmpl w:val="7F6CC408"/>
    <w:lvl w:ilvl="0" w:tplc="040E0003">
      <w:start w:val="1"/>
      <w:numFmt w:val="bullet"/>
      <w:lvlText w:val="o"/>
      <w:lvlJc w:val="left"/>
      <w:pPr>
        <w:ind w:left="947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6" w15:restartNumberingAfterBreak="0">
    <w:nsid w:val="0FDB64F6"/>
    <w:multiLevelType w:val="hybridMultilevel"/>
    <w:tmpl w:val="595CA4DE"/>
    <w:lvl w:ilvl="0" w:tplc="C14277BE">
      <w:start w:val="1"/>
      <w:numFmt w:val="decimal"/>
      <w:lvlText w:val="%1."/>
      <w:lvlJc w:val="left"/>
      <w:pPr>
        <w:ind w:left="68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560" w:hanging="360"/>
      </w:pPr>
    </w:lvl>
    <w:lvl w:ilvl="2" w:tplc="040E001B" w:tentative="1">
      <w:start w:val="1"/>
      <w:numFmt w:val="lowerRoman"/>
      <w:lvlText w:val="%3."/>
      <w:lvlJc w:val="right"/>
      <w:pPr>
        <w:ind w:left="8280" w:hanging="180"/>
      </w:pPr>
    </w:lvl>
    <w:lvl w:ilvl="3" w:tplc="040E000F" w:tentative="1">
      <w:start w:val="1"/>
      <w:numFmt w:val="decimal"/>
      <w:lvlText w:val="%4."/>
      <w:lvlJc w:val="left"/>
      <w:pPr>
        <w:ind w:left="9000" w:hanging="360"/>
      </w:pPr>
    </w:lvl>
    <w:lvl w:ilvl="4" w:tplc="040E0019" w:tentative="1">
      <w:start w:val="1"/>
      <w:numFmt w:val="lowerLetter"/>
      <w:lvlText w:val="%5."/>
      <w:lvlJc w:val="left"/>
      <w:pPr>
        <w:ind w:left="9720" w:hanging="360"/>
      </w:pPr>
    </w:lvl>
    <w:lvl w:ilvl="5" w:tplc="040E001B" w:tentative="1">
      <w:start w:val="1"/>
      <w:numFmt w:val="lowerRoman"/>
      <w:lvlText w:val="%6."/>
      <w:lvlJc w:val="right"/>
      <w:pPr>
        <w:ind w:left="10440" w:hanging="180"/>
      </w:pPr>
    </w:lvl>
    <w:lvl w:ilvl="6" w:tplc="040E000F" w:tentative="1">
      <w:start w:val="1"/>
      <w:numFmt w:val="decimal"/>
      <w:lvlText w:val="%7."/>
      <w:lvlJc w:val="left"/>
      <w:pPr>
        <w:ind w:left="11160" w:hanging="360"/>
      </w:pPr>
    </w:lvl>
    <w:lvl w:ilvl="7" w:tplc="040E0019" w:tentative="1">
      <w:start w:val="1"/>
      <w:numFmt w:val="lowerLetter"/>
      <w:lvlText w:val="%8."/>
      <w:lvlJc w:val="left"/>
      <w:pPr>
        <w:ind w:left="11880" w:hanging="360"/>
      </w:pPr>
    </w:lvl>
    <w:lvl w:ilvl="8" w:tplc="040E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7" w15:restartNumberingAfterBreak="0">
    <w:nsid w:val="0FF841AD"/>
    <w:multiLevelType w:val="hybridMultilevel"/>
    <w:tmpl w:val="976A6B86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01F1A93"/>
    <w:multiLevelType w:val="hybridMultilevel"/>
    <w:tmpl w:val="66A070D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08B4BB0"/>
    <w:multiLevelType w:val="hybridMultilevel"/>
    <w:tmpl w:val="58B0BBBC"/>
    <w:lvl w:ilvl="0" w:tplc="56DEE4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08B5C06"/>
    <w:multiLevelType w:val="hybridMultilevel"/>
    <w:tmpl w:val="EF9E239E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1" w15:restartNumberingAfterBreak="0">
    <w:nsid w:val="166F5BE2"/>
    <w:multiLevelType w:val="hybridMultilevel"/>
    <w:tmpl w:val="931895CC"/>
    <w:lvl w:ilvl="0" w:tplc="49B06512">
      <w:start w:val="1"/>
      <w:numFmt w:val="bullet"/>
      <w:pStyle w:val="0LOVlistaList"/>
      <w:lvlText w:val="–"/>
      <w:lvlJc w:val="left"/>
      <w:pPr>
        <w:ind w:left="720" w:hanging="360"/>
      </w:pPr>
      <w:rPr>
        <w:rFonts w:ascii="Garamond" w:hAnsi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856991"/>
    <w:multiLevelType w:val="hybridMultilevel"/>
    <w:tmpl w:val="70C6DF70"/>
    <w:lvl w:ilvl="0" w:tplc="B9D6D8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8B468F5"/>
    <w:multiLevelType w:val="hybridMultilevel"/>
    <w:tmpl w:val="F7E250A8"/>
    <w:lvl w:ilvl="0" w:tplc="5A92E4B0">
      <w:start w:val="1"/>
      <w:numFmt w:val="decimal"/>
      <w:lvlRestart w:val="0"/>
      <w:lvlText w:val="%1."/>
      <w:lvlJc w:val="left"/>
      <w:pPr>
        <w:ind w:left="425" w:hanging="425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7A1CAE"/>
    <w:multiLevelType w:val="hybridMultilevel"/>
    <w:tmpl w:val="E4BC9B10"/>
    <w:lvl w:ilvl="0" w:tplc="3FC825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DA4E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488E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7290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3071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BEC0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2A83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268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92DB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EE1195"/>
    <w:multiLevelType w:val="hybridMultilevel"/>
    <w:tmpl w:val="A7FAA8B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9B7DF5"/>
    <w:multiLevelType w:val="hybridMultilevel"/>
    <w:tmpl w:val="F89ADE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DFFAE6"/>
    <w:multiLevelType w:val="singleLevel"/>
    <w:tmpl w:val="21DFFAE6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3"/>
      </w:rPr>
    </w:lvl>
  </w:abstractNum>
  <w:abstractNum w:abstractNumId="18" w15:restartNumberingAfterBreak="0">
    <w:nsid w:val="239241F9"/>
    <w:multiLevelType w:val="hybridMultilevel"/>
    <w:tmpl w:val="494C4BEA"/>
    <w:lvl w:ilvl="0" w:tplc="0C0C000F">
      <w:start w:val="1"/>
      <w:numFmt w:val="decimal"/>
      <w:lvlText w:val="%1."/>
      <w:lvlJc w:val="left"/>
      <w:pPr>
        <w:ind w:left="1080" w:hanging="360"/>
      </w:p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4823704"/>
    <w:multiLevelType w:val="hybridMultilevel"/>
    <w:tmpl w:val="330CD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413E39"/>
    <w:multiLevelType w:val="hybridMultilevel"/>
    <w:tmpl w:val="0B900F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BC55BD"/>
    <w:multiLevelType w:val="hybridMultilevel"/>
    <w:tmpl w:val="DC24FE82"/>
    <w:lvl w:ilvl="0" w:tplc="9B2423C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6B070C"/>
    <w:multiLevelType w:val="hybridMultilevel"/>
    <w:tmpl w:val="EBCED46C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2F4F347E"/>
    <w:multiLevelType w:val="hybridMultilevel"/>
    <w:tmpl w:val="0A7A4F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4A55FD"/>
    <w:multiLevelType w:val="hybridMultilevel"/>
    <w:tmpl w:val="3FC24C7A"/>
    <w:lvl w:ilvl="0" w:tplc="040E0003">
      <w:start w:val="1"/>
      <w:numFmt w:val="bullet"/>
      <w:lvlText w:val="o"/>
      <w:lvlJc w:val="left"/>
      <w:pPr>
        <w:ind w:left="947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5" w15:restartNumberingAfterBreak="0">
    <w:nsid w:val="35C20F0C"/>
    <w:multiLevelType w:val="hybridMultilevel"/>
    <w:tmpl w:val="0124309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6994F14"/>
    <w:multiLevelType w:val="hybridMultilevel"/>
    <w:tmpl w:val="CB4810CE"/>
    <w:lvl w:ilvl="0" w:tplc="040E0003">
      <w:start w:val="1"/>
      <w:numFmt w:val="bullet"/>
      <w:lvlText w:val="o"/>
      <w:lvlJc w:val="left"/>
      <w:pPr>
        <w:ind w:left="947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7" w15:restartNumberingAfterBreak="0">
    <w:nsid w:val="38CB07F5"/>
    <w:multiLevelType w:val="hybridMultilevel"/>
    <w:tmpl w:val="D3003C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162AA2"/>
    <w:multiLevelType w:val="hybridMultilevel"/>
    <w:tmpl w:val="74ECE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1426C0"/>
    <w:multiLevelType w:val="hybridMultilevel"/>
    <w:tmpl w:val="B282B63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A192A"/>
    <w:multiLevelType w:val="hybridMultilevel"/>
    <w:tmpl w:val="3C6429BC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1" w15:restartNumberingAfterBreak="0">
    <w:nsid w:val="4454032E"/>
    <w:multiLevelType w:val="hybridMultilevel"/>
    <w:tmpl w:val="5B3A34A2"/>
    <w:lvl w:ilvl="0" w:tplc="9B2423C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585770"/>
    <w:multiLevelType w:val="hybridMultilevel"/>
    <w:tmpl w:val="43BCE606"/>
    <w:lvl w:ilvl="0" w:tplc="2F3C62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FADE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A284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0A73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A64E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E6DD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380C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E835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18D1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C861BA"/>
    <w:multiLevelType w:val="multilevel"/>
    <w:tmpl w:val="BC185F9A"/>
    <w:lvl w:ilvl="0">
      <w:start w:val="1"/>
      <w:numFmt w:val="bullet"/>
      <w:lvlText w:val="➔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4ADA5AA7"/>
    <w:multiLevelType w:val="hybridMultilevel"/>
    <w:tmpl w:val="0B3EB806"/>
    <w:lvl w:ilvl="0" w:tplc="5798F1F6">
      <w:start w:val="1"/>
      <w:numFmt w:val="decimal"/>
      <w:pStyle w:val="0LOVSzmozottlistaList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1038FC"/>
    <w:multiLevelType w:val="hybridMultilevel"/>
    <w:tmpl w:val="3B8CF5A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6416D2"/>
    <w:multiLevelType w:val="hybridMultilevel"/>
    <w:tmpl w:val="48A42664"/>
    <w:lvl w:ilvl="0" w:tplc="60D8D8C0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BE4F44"/>
    <w:multiLevelType w:val="hybridMultilevel"/>
    <w:tmpl w:val="3F80A07A"/>
    <w:lvl w:ilvl="0" w:tplc="E0D26A2C">
      <w:start w:val="1"/>
      <w:numFmt w:val="lowerLetter"/>
      <w:pStyle w:val="0LOVListaabc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EF30C5"/>
    <w:multiLevelType w:val="hybridMultilevel"/>
    <w:tmpl w:val="5E6478CE"/>
    <w:lvl w:ilvl="0" w:tplc="9B2423CA">
      <w:start w:val="5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58F6075"/>
    <w:multiLevelType w:val="hybridMultilevel"/>
    <w:tmpl w:val="A2ECA8E2"/>
    <w:lvl w:ilvl="0" w:tplc="1A0A53FE">
      <w:start w:val="5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972C2A"/>
    <w:multiLevelType w:val="hybridMultilevel"/>
    <w:tmpl w:val="21DEB10C"/>
    <w:lvl w:ilvl="0" w:tplc="040E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7C36B99"/>
    <w:multiLevelType w:val="hybridMultilevel"/>
    <w:tmpl w:val="D7C4F60A"/>
    <w:lvl w:ilvl="0" w:tplc="7A74476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8519EB"/>
    <w:multiLevelType w:val="hybridMultilevel"/>
    <w:tmpl w:val="5E766E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627250"/>
    <w:multiLevelType w:val="hybridMultilevel"/>
    <w:tmpl w:val="28AA549C"/>
    <w:lvl w:ilvl="0" w:tplc="8BD04B88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0C5E42"/>
    <w:multiLevelType w:val="hybridMultilevel"/>
    <w:tmpl w:val="82A6A3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1D6746"/>
    <w:multiLevelType w:val="hybridMultilevel"/>
    <w:tmpl w:val="57FE3D5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7F7E59"/>
    <w:multiLevelType w:val="hybridMultilevel"/>
    <w:tmpl w:val="D64A4E6E"/>
    <w:lvl w:ilvl="0" w:tplc="040E0003">
      <w:start w:val="1"/>
      <w:numFmt w:val="bullet"/>
      <w:lvlText w:val="o"/>
      <w:lvlJc w:val="left"/>
      <w:pPr>
        <w:ind w:left="947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47" w15:restartNumberingAfterBreak="0">
    <w:nsid w:val="7A9B4D00"/>
    <w:multiLevelType w:val="hybridMultilevel"/>
    <w:tmpl w:val="3A9CF5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611481"/>
    <w:multiLevelType w:val="hybridMultilevel"/>
    <w:tmpl w:val="08784C46"/>
    <w:lvl w:ilvl="0" w:tplc="A02431C0">
      <w:start w:val="1"/>
      <w:numFmt w:val="lowerLetter"/>
      <w:pStyle w:val="0LOVabc-listaLis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334E7F"/>
    <w:multiLevelType w:val="hybridMultilevel"/>
    <w:tmpl w:val="70B8B8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E614C5"/>
    <w:multiLevelType w:val="hybridMultilevel"/>
    <w:tmpl w:val="D5BC30D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403552">
    <w:abstractNumId w:val="39"/>
  </w:num>
  <w:num w:numId="2" w16cid:durableId="1036005630">
    <w:abstractNumId w:val="33"/>
  </w:num>
  <w:num w:numId="3" w16cid:durableId="676925535">
    <w:abstractNumId w:val="18"/>
  </w:num>
  <w:num w:numId="4" w16cid:durableId="2006087905">
    <w:abstractNumId w:val="17"/>
  </w:num>
  <w:num w:numId="5" w16cid:durableId="1967738357">
    <w:abstractNumId w:val="7"/>
  </w:num>
  <w:num w:numId="6" w16cid:durableId="1388407953">
    <w:abstractNumId w:val="41"/>
  </w:num>
  <w:num w:numId="7" w16cid:durableId="1127165600">
    <w:abstractNumId w:val="30"/>
  </w:num>
  <w:num w:numId="8" w16cid:durableId="260258446">
    <w:abstractNumId w:val="49"/>
  </w:num>
  <w:num w:numId="9" w16cid:durableId="977492803">
    <w:abstractNumId w:val="12"/>
  </w:num>
  <w:num w:numId="10" w16cid:durableId="185755759">
    <w:abstractNumId w:val="19"/>
  </w:num>
  <w:num w:numId="11" w16cid:durableId="115567997">
    <w:abstractNumId w:val="47"/>
  </w:num>
  <w:num w:numId="12" w16cid:durableId="1719932981">
    <w:abstractNumId w:val="43"/>
  </w:num>
  <w:num w:numId="13" w16cid:durableId="694039827">
    <w:abstractNumId w:val="9"/>
  </w:num>
  <w:num w:numId="14" w16cid:durableId="740057871">
    <w:abstractNumId w:val="20"/>
  </w:num>
  <w:num w:numId="15" w16cid:durableId="625160844">
    <w:abstractNumId w:val="3"/>
  </w:num>
  <w:num w:numId="16" w16cid:durableId="1166559119">
    <w:abstractNumId w:val="25"/>
  </w:num>
  <w:num w:numId="17" w16cid:durableId="74017895">
    <w:abstractNumId w:val="8"/>
  </w:num>
  <w:num w:numId="18" w16cid:durableId="291906476">
    <w:abstractNumId w:val="13"/>
  </w:num>
  <w:num w:numId="19" w16cid:durableId="574436046">
    <w:abstractNumId w:val="28"/>
  </w:num>
  <w:num w:numId="20" w16cid:durableId="149029305">
    <w:abstractNumId w:val="42"/>
  </w:num>
  <w:num w:numId="21" w16cid:durableId="198473821">
    <w:abstractNumId w:val="35"/>
  </w:num>
  <w:num w:numId="22" w16cid:durableId="942494661">
    <w:abstractNumId w:val="22"/>
  </w:num>
  <w:num w:numId="23" w16cid:durableId="1406686763">
    <w:abstractNumId w:val="50"/>
  </w:num>
  <w:num w:numId="24" w16cid:durableId="1273048165">
    <w:abstractNumId w:val="38"/>
  </w:num>
  <w:num w:numId="25" w16cid:durableId="1589923306">
    <w:abstractNumId w:val="29"/>
  </w:num>
  <w:num w:numId="26" w16cid:durableId="717433822">
    <w:abstractNumId w:val="32"/>
  </w:num>
  <w:num w:numId="27" w16cid:durableId="690913206">
    <w:abstractNumId w:val="14"/>
  </w:num>
  <w:num w:numId="28" w16cid:durableId="2085831060">
    <w:abstractNumId w:val="27"/>
  </w:num>
  <w:num w:numId="29" w16cid:durableId="1698240559">
    <w:abstractNumId w:val="16"/>
  </w:num>
  <w:num w:numId="30" w16cid:durableId="474571006">
    <w:abstractNumId w:val="44"/>
  </w:num>
  <w:num w:numId="31" w16cid:durableId="338460219">
    <w:abstractNumId w:val="10"/>
  </w:num>
  <w:num w:numId="32" w16cid:durableId="384910465">
    <w:abstractNumId w:val="6"/>
  </w:num>
  <w:num w:numId="33" w16cid:durableId="1086078688">
    <w:abstractNumId w:val="23"/>
  </w:num>
  <w:num w:numId="34" w16cid:durableId="1474372286">
    <w:abstractNumId w:val="36"/>
  </w:num>
  <w:num w:numId="35" w16cid:durableId="283580266">
    <w:abstractNumId w:val="40"/>
  </w:num>
  <w:num w:numId="36" w16cid:durableId="1688486042">
    <w:abstractNumId w:val="37"/>
  </w:num>
  <w:num w:numId="37" w16cid:durableId="935017502">
    <w:abstractNumId w:val="4"/>
  </w:num>
  <w:num w:numId="38" w16cid:durableId="702898542">
    <w:abstractNumId w:val="31"/>
  </w:num>
  <w:num w:numId="39" w16cid:durableId="1757241938">
    <w:abstractNumId w:val="21"/>
  </w:num>
  <w:num w:numId="40" w16cid:durableId="1622953324">
    <w:abstractNumId w:val="2"/>
  </w:num>
  <w:num w:numId="41" w16cid:durableId="1785925338">
    <w:abstractNumId w:val="24"/>
  </w:num>
  <w:num w:numId="42" w16cid:durableId="1873686095">
    <w:abstractNumId w:val="5"/>
  </w:num>
  <w:num w:numId="43" w16cid:durableId="2054959704">
    <w:abstractNumId w:val="46"/>
  </w:num>
  <w:num w:numId="44" w16cid:durableId="622275401">
    <w:abstractNumId w:val="45"/>
  </w:num>
  <w:num w:numId="45" w16cid:durableId="502666685">
    <w:abstractNumId w:val="26"/>
  </w:num>
  <w:num w:numId="46" w16cid:durableId="865412874">
    <w:abstractNumId w:val="34"/>
  </w:num>
  <w:num w:numId="47" w16cid:durableId="1786458182">
    <w:abstractNumId w:val="0"/>
  </w:num>
  <w:num w:numId="48" w16cid:durableId="1292590719">
    <w:abstractNumId w:val="34"/>
    <w:lvlOverride w:ilvl="0">
      <w:startOverride w:val="1"/>
    </w:lvlOverride>
  </w:num>
  <w:num w:numId="49" w16cid:durableId="1882745424">
    <w:abstractNumId w:val="48"/>
  </w:num>
  <w:num w:numId="50" w16cid:durableId="1491094398">
    <w:abstractNumId w:val="15"/>
  </w:num>
  <w:num w:numId="51" w16cid:durableId="1229146833">
    <w:abstractNumId w:val="1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hideSpellingErrors/>
  <w:proofState w:spelling="clean" w:grammar="clean"/>
  <w:defaultTabStop w:val="720"/>
  <w:autoHyphenation/>
  <w:hyphenationZone w:val="425"/>
  <w:evenAndOddHeaders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C3E"/>
    <w:rsid w:val="000003DF"/>
    <w:rsid w:val="00001CDA"/>
    <w:rsid w:val="00006A96"/>
    <w:rsid w:val="000076CA"/>
    <w:rsid w:val="00010FAB"/>
    <w:rsid w:val="0001553F"/>
    <w:rsid w:val="0001643A"/>
    <w:rsid w:val="0001684B"/>
    <w:rsid w:val="000179EE"/>
    <w:rsid w:val="000200A1"/>
    <w:rsid w:val="00023342"/>
    <w:rsid w:val="000245F6"/>
    <w:rsid w:val="00027AFC"/>
    <w:rsid w:val="00027D69"/>
    <w:rsid w:val="00032D9B"/>
    <w:rsid w:val="0003481F"/>
    <w:rsid w:val="0003533C"/>
    <w:rsid w:val="000401DC"/>
    <w:rsid w:val="00041071"/>
    <w:rsid w:val="000412D4"/>
    <w:rsid w:val="00042DBA"/>
    <w:rsid w:val="00046954"/>
    <w:rsid w:val="00047D99"/>
    <w:rsid w:val="00052592"/>
    <w:rsid w:val="00052F12"/>
    <w:rsid w:val="00053B10"/>
    <w:rsid w:val="00054880"/>
    <w:rsid w:val="000556B6"/>
    <w:rsid w:val="00056363"/>
    <w:rsid w:val="000710AA"/>
    <w:rsid w:val="000718CC"/>
    <w:rsid w:val="0007288C"/>
    <w:rsid w:val="000737E4"/>
    <w:rsid w:val="00074FC2"/>
    <w:rsid w:val="000750BA"/>
    <w:rsid w:val="0007524A"/>
    <w:rsid w:val="000755AB"/>
    <w:rsid w:val="0008651C"/>
    <w:rsid w:val="0009216F"/>
    <w:rsid w:val="00094CBF"/>
    <w:rsid w:val="00097030"/>
    <w:rsid w:val="000A08AA"/>
    <w:rsid w:val="000A27CC"/>
    <w:rsid w:val="000A4144"/>
    <w:rsid w:val="000A45F8"/>
    <w:rsid w:val="000A5722"/>
    <w:rsid w:val="000A6562"/>
    <w:rsid w:val="000A6A59"/>
    <w:rsid w:val="000B07F7"/>
    <w:rsid w:val="000B081A"/>
    <w:rsid w:val="000B1359"/>
    <w:rsid w:val="000B2516"/>
    <w:rsid w:val="000B32C9"/>
    <w:rsid w:val="000B5A13"/>
    <w:rsid w:val="000C04FD"/>
    <w:rsid w:val="000C09C0"/>
    <w:rsid w:val="000C1B32"/>
    <w:rsid w:val="000C2ECF"/>
    <w:rsid w:val="000C7A99"/>
    <w:rsid w:val="000D7450"/>
    <w:rsid w:val="000D7C7E"/>
    <w:rsid w:val="000F004A"/>
    <w:rsid w:val="000F212C"/>
    <w:rsid w:val="000F33BE"/>
    <w:rsid w:val="000F4031"/>
    <w:rsid w:val="000F41C5"/>
    <w:rsid w:val="000F4BF0"/>
    <w:rsid w:val="000F62ED"/>
    <w:rsid w:val="00100544"/>
    <w:rsid w:val="001026A8"/>
    <w:rsid w:val="001029D9"/>
    <w:rsid w:val="00104AC5"/>
    <w:rsid w:val="001067F2"/>
    <w:rsid w:val="001068B2"/>
    <w:rsid w:val="001069ED"/>
    <w:rsid w:val="00107E40"/>
    <w:rsid w:val="00113352"/>
    <w:rsid w:val="00114B0A"/>
    <w:rsid w:val="001179DA"/>
    <w:rsid w:val="001230A8"/>
    <w:rsid w:val="001322FE"/>
    <w:rsid w:val="0013296A"/>
    <w:rsid w:val="00135352"/>
    <w:rsid w:val="00137426"/>
    <w:rsid w:val="00141B91"/>
    <w:rsid w:val="0014475B"/>
    <w:rsid w:val="0014476E"/>
    <w:rsid w:val="00144F2E"/>
    <w:rsid w:val="00150C3E"/>
    <w:rsid w:val="001523E1"/>
    <w:rsid w:val="00160D77"/>
    <w:rsid w:val="00161713"/>
    <w:rsid w:val="001621B8"/>
    <w:rsid w:val="00164322"/>
    <w:rsid w:val="00164C3E"/>
    <w:rsid w:val="00166046"/>
    <w:rsid w:val="001707B2"/>
    <w:rsid w:val="001730C1"/>
    <w:rsid w:val="00174431"/>
    <w:rsid w:val="00182432"/>
    <w:rsid w:val="00184319"/>
    <w:rsid w:val="00184B23"/>
    <w:rsid w:val="00185104"/>
    <w:rsid w:val="00190229"/>
    <w:rsid w:val="00190854"/>
    <w:rsid w:val="00190E12"/>
    <w:rsid w:val="00193DA6"/>
    <w:rsid w:val="00194505"/>
    <w:rsid w:val="001975DD"/>
    <w:rsid w:val="001B212B"/>
    <w:rsid w:val="001B2D21"/>
    <w:rsid w:val="001B7234"/>
    <w:rsid w:val="001C2CED"/>
    <w:rsid w:val="001D2DEB"/>
    <w:rsid w:val="001E3FC7"/>
    <w:rsid w:val="001E6C2D"/>
    <w:rsid w:val="001E760C"/>
    <w:rsid w:val="002001CC"/>
    <w:rsid w:val="002022B7"/>
    <w:rsid w:val="00205C05"/>
    <w:rsid w:val="00207BF5"/>
    <w:rsid w:val="00210691"/>
    <w:rsid w:val="00210D14"/>
    <w:rsid w:val="002142CC"/>
    <w:rsid w:val="00216436"/>
    <w:rsid w:val="00220406"/>
    <w:rsid w:val="0022331C"/>
    <w:rsid w:val="00230B3D"/>
    <w:rsid w:val="002317BC"/>
    <w:rsid w:val="00231FE9"/>
    <w:rsid w:val="00233875"/>
    <w:rsid w:val="00237DD6"/>
    <w:rsid w:val="00241696"/>
    <w:rsid w:val="002430C2"/>
    <w:rsid w:val="00244ED0"/>
    <w:rsid w:val="0024551F"/>
    <w:rsid w:val="002455A2"/>
    <w:rsid w:val="0025124B"/>
    <w:rsid w:val="00261F2A"/>
    <w:rsid w:val="00263369"/>
    <w:rsid w:val="00264E21"/>
    <w:rsid w:val="00266285"/>
    <w:rsid w:val="00270C24"/>
    <w:rsid w:val="00275A8E"/>
    <w:rsid w:val="002767BC"/>
    <w:rsid w:val="00277AF5"/>
    <w:rsid w:val="00280A1B"/>
    <w:rsid w:val="00280BFC"/>
    <w:rsid w:val="002811D1"/>
    <w:rsid w:val="002831DC"/>
    <w:rsid w:val="00293337"/>
    <w:rsid w:val="00294190"/>
    <w:rsid w:val="00294685"/>
    <w:rsid w:val="00297EE6"/>
    <w:rsid w:val="002A064A"/>
    <w:rsid w:val="002A648D"/>
    <w:rsid w:val="002B0622"/>
    <w:rsid w:val="002B06EE"/>
    <w:rsid w:val="002B5156"/>
    <w:rsid w:val="002B531F"/>
    <w:rsid w:val="002B592C"/>
    <w:rsid w:val="002B63B5"/>
    <w:rsid w:val="002C7BF8"/>
    <w:rsid w:val="002D0319"/>
    <w:rsid w:val="002D04D4"/>
    <w:rsid w:val="002D0B95"/>
    <w:rsid w:val="002D7796"/>
    <w:rsid w:val="002E1457"/>
    <w:rsid w:val="002E2430"/>
    <w:rsid w:val="002E3374"/>
    <w:rsid w:val="002E3A20"/>
    <w:rsid w:val="002E5BC3"/>
    <w:rsid w:val="002E6BDF"/>
    <w:rsid w:val="002F0D46"/>
    <w:rsid w:val="002F220A"/>
    <w:rsid w:val="002F673F"/>
    <w:rsid w:val="002F6B4C"/>
    <w:rsid w:val="002F74AD"/>
    <w:rsid w:val="002F7664"/>
    <w:rsid w:val="00300BB1"/>
    <w:rsid w:val="003018C1"/>
    <w:rsid w:val="00303AA7"/>
    <w:rsid w:val="00305749"/>
    <w:rsid w:val="00307D31"/>
    <w:rsid w:val="0031005A"/>
    <w:rsid w:val="003117ED"/>
    <w:rsid w:val="003161CC"/>
    <w:rsid w:val="00322E64"/>
    <w:rsid w:val="00324A9A"/>
    <w:rsid w:val="003255FF"/>
    <w:rsid w:val="003302A6"/>
    <w:rsid w:val="003356CE"/>
    <w:rsid w:val="00336426"/>
    <w:rsid w:val="003372E4"/>
    <w:rsid w:val="00337AB1"/>
    <w:rsid w:val="0034324E"/>
    <w:rsid w:val="003446E1"/>
    <w:rsid w:val="00344F15"/>
    <w:rsid w:val="003450AC"/>
    <w:rsid w:val="0034661D"/>
    <w:rsid w:val="00347192"/>
    <w:rsid w:val="003532F0"/>
    <w:rsid w:val="00354DBB"/>
    <w:rsid w:val="00356B25"/>
    <w:rsid w:val="0036421C"/>
    <w:rsid w:val="003650DA"/>
    <w:rsid w:val="00365374"/>
    <w:rsid w:val="00365DD0"/>
    <w:rsid w:val="0036637A"/>
    <w:rsid w:val="00370AEC"/>
    <w:rsid w:val="00373B9D"/>
    <w:rsid w:val="00376AAB"/>
    <w:rsid w:val="003831B2"/>
    <w:rsid w:val="0039405C"/>
    <w:rsid w:val="003948D1"/>
    <w:rsid w:val="003969DB"/>
    <w:rsid w:val="003A0E34"/>
    <w:rsid w:val="003B10A4"/>
    <w:rsid w:val="003B4B62"/>
    <w:rsid w:val="003B507A"/>
    <w:rsid w:val="003B50C1"/>
    <w:rsid w:val="003B640A"/>
    <w:rsid w:val="003B7B1E"/>
    <w:rsid w:val="003B7D3E"/>
    <w:rsid w:val="003C64AF"/>
    <w:rsid w:val="003D28C2"/>
    <w:rsid w:val="003D3466"/>
    <w:rsid w:val="003D4CBA"/>
    <w:rsid w:val="003D7654"/>
    <w:rsid w:val="003E186E"/>
    <w:rsid w:val="003E3778"/>
    <w:rsid w:val="003F5F64"/>
    <w:rsid w:val="004005C9"/>
    <w:rsid w:val="004007E3"/>
    <w:rsid w:val="004020D0"/>
    <w:rsid w:val="004078E5"/>
    <w:rsid w:val="004118E5"/>
    <w:rsid w:val="0041426B"/>
    <w:rsid w:val="00414324"/>
    <w:rsid w:val="00414B2A"/>
    <w:rsid w:val="004163E5"/>
    <w:rsid w:val="0042312D"/>
    <w:rsid w:val="00426450"/>
    <w:rsid w:val="00432CF7"/>
    <w:rsid w:val="00440EB8"/>
    <w:rsid w:val="00442579"/>
    <w:rsid w:val="004452FD"/>
    <w:rsid w:val="004454A3"/>
    <w:rsid w:val="004457EB"/>
    <w:rsid w:val="0045241D"/>
    <w:rsid w:val="0045503F"/>
    <w:rsid w:val="004565F7"/>
    <w:rsid w:val="00464613"/>
    <w:rsid w:val="004649A0"/>
    <w:rsid w:val="00466501"/>
    <w:rsid w:val="00471A3F"/>
    <w:rsid w:val="004770E3"/>
    <w:rsid w:val="0047743F"/>
    <w:rsid w:val="00480477"/>
    <w:rsid w:val="004825C0"/>
    <w:rsid w:val="0048591E"/>
    <w:rsid w:val="00485F65"/>
    <w:rsid w:val="004903E4"/>
    <w:rsid w:val="00490448"/>
    <w:rsid w:val="00497747"/>
    <w:rsid w:val="004A2D1D"/>
    <w:rsid w:val="004A39CE"/>
    <w:rsid w:val="004A703F"/>
    <w:rsid w:val="004A7BD6"/>
    <w:rsid w:val="004B1D1E"/>
    <w:rsid w:val="004B33D7"/>
    <w:rsid w:val="004B5E4D"/>
    <w:rsid w:val="004B6D53"/>
    <w:rsid w:val="004C0512"/>
    <w:rsid w:val="004C29FE"/>
    <w:rsid w:val="004C2D83"/>
    <w:rsid w:val="004C434A"/>
    <w:rsid w:val="004C7D88"/>
    <w:rsid w:val="004C7E0C"/>
    <w:rsid w:val="004D041B"/>
    <w:rsid w:val="004D1272"/>
    <w:rsid w:val="004D1635"/>
    <w:rsid w:val="004D169E"/>
    <w:rsid w:val="004D1867"/>
    <w:rsid w:val="004E15E9"/>
    <w:rsid w:val="004E282E"/>
    <w:rsid w:val="004E2F29"/>
    <w:rsid w:val="004E3BEE"/>
    <w:rsid w:val="004E710F"/>
    <w:rsid w:val="00501672"/>
    <w:rsid w:val="00501F06"/>
    <w:rsid w:val="00503F1C"/>
    <w:rsid w:val="00505CCA"/>
    <w:rsid w:val="00507019"/>
    <w:rsid w:val="0051066A"/>
    <w:rsid w:val="00512CDF"/>
    <w:rsid w:val="0051645E"/>
    <w:rsid w:val="005170EA"/>
    <w:rsid w:val="0052079A"/>
    <w:rsid w:val="00522C4A"/>
    <w:rsid w:val="005241FA"/>
    <w:rsid w:val="00524585"/>
    <w:rsid w:val="00524890"/>
    <w:rsid w:val="00525BB8"/>
    <w:rsid w:val="00526ECA"/>
    <w:rsid w:val="00527B4C"/>
    <w:rsid w:val="00532FB8"/>
    <w:rsid w:val="00534E6F"/>
    <w:rsid w:val="005360E7"/>
    <w:rsid w:val="00537CD3"/>
    <w:rsid w:val="00540CF0"/>
    <w:rsid w:val="00551397"/>
    <w:rsid w:val="00551F7B"/>
    <w:rsid w:val="00554418"/>
    <w:rsid w:val="00557551"/>
    <w:rsid w:val="00561163"/>
    <w:rsid w:val="005638AD"/>
    <w:rsid w:val="0056491C"/>
    <w:rsid w:val="00565956"/>
    <w:rsid w:val="005902AE"/>
    <w:rsid w:val="0059295C"/>
    <w:rsid w:val="005A1F3C"/>
    <w:rsid w:val="005A6D93"/>
    <w:rsid w:val="005B15CF"/>
    <w:rsid w:val="005B5ED8"/>
    <w:rsid w:val="005B6DB8"/>
    <w:rsid w:val="005B798E"/>
    <w:rsid w:val="005B7C27"/>
    <w:rsid w:val="005C0183"/>
    <w:rsid w:val="005C1D94"/>
    <w:rsid w:val="005C50B7"/>
    <w:rsid w:val="005C5A5A"/>
    <w:rsid w:val="005C7069"/>
    <w:rsid w:val="005D3AB2"/>
    <w:rsid w:val="005D57AB"/>
    <w:rsid w:val="005E530A"/>
    <w:rsid w:val="005E65F3"/>
    <w:rsid w:val="005E7363"/>
    <w:rsid w:val="005F0A07"/>
    <w:rsid w:val="005F3A67"/>
    <w:rsid w:val="005F3D42"/>
    <w:rsid w:val="005F494D"/>
    <w:rsid w:val="005F72B3"/>
    <w:rsid w:val="00603B3A"/>
    <w:rsid w:val="006047AA"/>
    <w:rsid w:val="006048A1"/>
    <w:rsid w:val="006049EF"/>
    <w:rsid w:val="0060719D"/>
    <w:rsid w:val="0061037B"/>
    <w:rsid w:val="006143B1"/>
    <w:rsid w:val="00620DFA"/>
    <w:rsid w:val="0062678D"/>
    <w:rsid w:val="006337D0"/>
    <w:rsid w:val="006346DC"/>
    <w:rsid w:val="00636A70"/>
    <w:rsid w:val="006408C3"/>
    <w:rsid w:val="00640EA7"/>
    <w:rsid w:val="00647636"/>
    <w:rsid w:val="00650DA9"/>
    <w:rsid w:val="00657B69"/>
    <w:rsid w:val="006616E3"/>
    <w:rsid w:val="006617DD"/>
    <w:rsid w:val="00667107"/>
    <w:rsid w:val="00667EA8"/>
    <w:rsid w:val="00674911"/>
    <w:rsid w:val="00675B26"/>
    <w:rsid w:val="0067762A"/>
    <w:rsid w:val="0068136B"/>
    <w:rsid w:val="00682339"/>
    <w:rsid w:val="00684072"/>
    <w:rsid w:val="00686608"/>
    <w:rsid w:val="006875E0"/>
    <w:rsid w:val="00690CE8"/>
    <w:rsid w:val="00694902"/>
    <w:rsid w:val="00694EFD"/>
    <w:rsid w:val="006A0737"/>
    <w:rsid w:val="006A089D"/>
    <w:rsid w:val="006A1381"/>
    <w:rsid w:val="006A1854"/>
    <w:rsid w:val="006A3D85"/>
    <w:rsid w:val="006A3F3E"/>
    <w:rsid w:val="006A6A9E"/>
    <w:rsid w:val="006A75B5"/>
    <w:rsid w:val="006B3657"/>
    <w:rsid w:val="006B4704"/>
    <w:rsid w:val="006B5C4F"/>
    <w:rsid w:val="006C07C6"/>
    <w:rsid w:val="006C3950"/>
    <w:rsid w:val="006C4B18"/>
    <w:rsid w:val="006C5DD7"/>
    <w:rsid w:val="006C7EFD"/>
    <w:rsid w:val="006D33BE"/>
    <w:rsid w:val="006D7280"/>
    <w:rsid w:val="006E0C91"/>
    <w:rsid w:val="006E3D39"/>
    <w:rsid w:val="006E53AA"/>
    <w:rsid w:val="006E7B56"/>
    <w:rsid w:val="006F1A9F"/>
    <w:rsid w:val="006F4F6B"/>
    <w:rsid w:val="006F767F"/>
    <w:rsid w:val="00700A66"/>
    <w:rsid w:val="0070229A"/>
    <w:rsid w:val="00710A69"/>
    <w:rsid w:val="007110F5"/>
    <w:rsid w:val="0071214F"/>
    <w:rsid w:val="00717490"/>
    <w:rsid w:val="007203FF"/>
    <w:rsid w:val="00721364"/>
    <w:rsid w:val="00723832"/>
    <w:rsid w:val="00725C33"/>
    <w:rsid w:val="007276BE"/>
    <w:rsid w:val="00732BD3"/>
    <w:rsid w:val="00735D94"/>
    <w:rsid w:val="007367F2"/>
    <w:rsid w:val="00745B28"/>
    <w:rsid w:val="00745B36"/>
    <w:rsid w:val="00750137"/>
    <w:rsid w:val="00751B65"/>
    <w:rsid w:val="00754323"/>
    <w:rsid w:val="0076065D"/>
    <w:rsid w:val="007622C1"/>
    <w:rsid w:val="00762511"/>
    <w:rsid w:val="00766350"/>
    <w:rsid w:val="00772B3A"/>
    <w:rsid w:val="00772EEE"/>
    <w:rsid w:val="00777E3D"/>
    <w:rsid w:val="00781F18"/>
    <w:rsid w:val="00782B0F"/>
    <w:rsid w:val="007841DD"/>
    <w:rsid w:val="007902FE"/>
    <w:rsid w:val="007A00CB"/>
    <w:rsid w:val="007A0932"/>
    <w:rsid w:val="007A20CB"/>
    <w:rsid w:val="007A76E0"/>
    <w:rsid w:val="007B2CAA"/>
    <w:rsid w:val="007B5889"/>
    <w:rsid w:val="007C11BC"/>
    <w:rsid w:val="007C27DC"/>
    <w:rsid w:val="007C3336"/>
    <w:rsid w:val="007C48E7"/>
    <w:rsid w:val="007D63B1"/>
    <w:rsid w:val="007D793D"/>
    <w:rsid w:val="007E0B95"/>
    <w:rsid w:val="007E14C8"/>
    <w:rsid w:val="007E1E41"/>
    <w:rsid w:val="007E22F8"/>
    <w:rsid w:val="007E2A5B"/>
    <w:rsid w:val="007E710B"/>
    <w:rsid w:val="007F0399"/>
    <w:rsid w:val="007F41E4"/>
    <w:rsid w:val="007F6B62"/>
    <w:rsid w:val="00802F4F"/>
    <w:rsid w:val="0080402B"/>
    <w:rsid w:val="00804517"/>
    <w:rsid w:val="00804ABE"/>
    <w:rsid w:val="00806D1D"/>
    <w:rsid w:val="00807857"/>
    <w:rsid w:val="00810A5E"/>
    <w:rsid w:val="00812E4E"/>
    <w:rsid w:val="00814178"/>
    <w:rsid w:val="00822C71"/>
    <w:rsid w:val="00824667"/>
    <w:rsid w:val="008248E3"/>
    <w:rsid w:val="00825298"/>
    <w:rsid w:val="008262B4"/>
    <w:rsid w:val="008276E4"/>
    <w:rsid w:val="00827885"/>
    <w:rsid w:val="00827E14"/>
    <w:rsid w:val="00832643"/>
    <w:rsid w:val="00835043"/>
    <w:rsid w:val="008378A1"/>
    <w:rsid w:val="00840FE4"/>
    <w:rsid w:val="00841A71"/>
    <w:rsid w:val="00841B0D"/>
    <w:rsid w:val="00845B77"/>
    <w:rsid w:val="008534D7"/>
    <w:rsid w:val="0086242E"/>
    <w:rsid w:val="00862CB9"/>
    <w:rsid w:val="00862F62"/>
    <w:rsid w:val="00865B0B"/>
    <w:rsid w:val="008673CF"/>
    <w:rsid w:val="00867BCF"/>
    <w:rsid w:val="00867EEB"/>
    <w:rsid w:val="00873068"/>
    <w:rsid w:val="00880389"/>
    <w:rsid w:val="008804EF"/>
    <w:rsid w:val="00886212"/>
    <w:rsid w:val="00891166"/>
    <w:rsid w:val="008949E4"/>
    <w:rsid w:val="00897556"/>
    <w:rsid w:val="00897C73"/>
    <w:rsid w:val="008A2900"/>
    <w:rsid w:val="008A4757"/>
    <w:rsid w:val="008A4DD4"/>
    <w:rsid w:val="008B0017"/>
    <w:rsid w:val="008B2AA6"/>
    <w:rsid w:val="008B6D92"/>
    <w:rsid w:val="008C15F8"/>
    <w:rsid w:val="008C225C"/>
    <w:rsid w:val="008C2FE2"/>
    <w:rsid w:val="008C318B"/>
    <w:rsid w:val="008C6729"/>
    <w:rsid w:val="008C686C"/>
    <w:rsid w:val="008D04E3"/>
    <w:rsid w:val="008D0961"/>
    <w:rsid w:val="008D0E1A"/>
    <w:rsid w:val="008D1429"/>
    <w:rsid w:val="008D3469"/>
    <w:rsid w:val="008D3F1B"/>
    <w:rsid w:val="008D6B9D"/>
    <w:rsid w:val="008E0528"/>
    <w:rsid w:val="008E181C"/>
    <w:rsid w:val="008E1F2A"/>
    <w:rsid w:val="008E58CE"/>
    <w:rsid w:val="008E6347"/>
    <w:rsid w:val="008F1AD5"/>
    <w:rsid w:val="008F311D"/>
    <w:rsid w:val="008F50F5"/>
    <w:rsid w:val="008F57C4"/>
    <w:rsid w:val="008F5E7A"/>
    <w:rsid w:val="008F6987"/>
    <w:rsid w:val="008F6B14"/>
    <w:rsid w:val="009004C5"/>
    <w:rsid w:val="00900578"/>
    <w:rsid w:val="00906F14"/>
    <w:rsid w:val="00910523"/>
    <w:rsid w:val="00911200"/>
    <w:rsid w:val="00911F6A"/>
    <w:rsid w:val="009155EC"/>
    <w:rsid w:val="00916385"/>
    <w:rsid w:val="00916D96"/>
    <w:rsid w:val="009253A7"/>
    <w:rsid w:val="00936EA8"/>
    <w:rsid w:val="009378C7"/>
    <w:rsid w:val="00942B6D"/>
    <w:rsid w:val="009430A8"/>
    <w:rsid w:val="00943342"/>
    <w:rsid w:val="00943AD1"/>
    <w:rsid w:val="009463A0"/>
    <w:rsid w:val="009468BF"/>
    <w:rsid w:val="00952E18"/>
    <w:rsid w:val="00955199"/>
    <w:rsid w:val="00957284"/>
    <w:rsid w:val="0095778B"/>
    <w:rsid w:val="00963851"/>
    <w:rsid w:val="00967769"/>
    <w:rsid w:val="00972F41"/>
    <w:rsid w:val="0097657B"/>
    <w:rsid w:val="00976A8F"/>
    <w:rsid w:val="00976E04"/>
    <w:rsid w:val="00977B4F"/>
    <w:rsid w:val="009805C7"/>
    <w:rsid w:val="00980DCE"/>
    <w:rsid w:val="009810AB"/>
    <w:rsid w:val="009813F5"/>
    <w:rsid w:val="00981C44"/>
    <w:rsid w:val="00982B9B"/>
    <w:rsid w:val="00983DAE"/>
    <w:rsid w:val="00983E81"/>
    <w:rsid w:val="00984F0D"/>
    <w:rsid w:val="00985290"/>
    <w:rsid w:val="00986272"/>
    <w:rsid w:val="00986BA5"/>
    <w:rsid w:val="00992FE3"/>
    <w:rsid w:val="00997DE1"/>
    <w:rsid w:val="009A13AB"/>
    <w:rsid w:val="009A3595"/>
    <w:rsid w:val="009A4969"/>
    <w:rsid w:val="009A54A7"/>
    <w:rsid w:val="009A6C66"/>
    <w:rsid w:val="009A7579"/>
    <w:rsid w:val="009B5741"/>
    <w:rsid w:val="009B6310"/>
    <w:rsid w:val="009C0F0D"/>
    <w:rsid w:val="009C17A5"/>
    <w:rsid w:val="009D23CF"/>
    <w:rsid w:val="009D4C8B"/>
    <w:rsid w:val="009D6488"/>
    <w:rsid w:val="009E766F"/>
    <w:rsid w:val="009F1FE9"/>
    <w:rsid w:val="009F2A09"/>
    <w:rsid w:val="009F3B09"/>
    <w:rsid w:val="009F3F00"/>
    <w:rsid w:val="009F757D"/>
    <w:rsid w:val="00A03CB2"/>
    <w:rsid w:val="00A04F13"/>
    <w:rsid w:val="00A05243"/>
    <w:rsid w:val="00A06BF8"/>
    <w:rsid w:val="00A10A5D"/>
    <w:rsid w:val="00A12332"/>
    <w:rsid w:val="00A12E43"/>
    <w:rsid w:val="00A13220"/>
    <w:rsid w:val="00A1322D"/>
    <w:rsid w:val="00A1563C"/>
    <w:rsid w:val="00A17186"/>
    <w:rsid w:val="00A17C3E"/>
    <w:rsid w:val="00A213EB"/>
    <w:rsid w:val="00A27C88"/>
    <w:rsid w:val="00A327B3"/>
    <w:rsid w:val="00A3447F"/>
    <w:rsid w:val="00A354C4"/>
    <w:rsid w:val="00A359B3"/>
    <w:rsid w:val="00A447AA"/>
    <w:rsid w:val="00A47990"/>
    <w:rsid w:val="00A47B2B"/>
    <w:rsid w:val="00A527E1"/>
    <w:rsid w:val="00A56262"/>
    <w:rsid w:val="00A6025A"/>
    <w:rsid w:val="00A616C7"/>
    <w:rsid w:val="00A6670A"/>
    <w:rsid w:val="00A70407"/>
    <w:rsid w:val="00A72BA6"/>
    <w:rsid w:val="00A73BDA"/>
    <w:rsid w:val="00A77B29"/>
    <w:rsid w:val="00A827D7"/>
    <w:rsid w:val="00A86DD0"/>
    <w:rsid w:val="00A90352"/>
    <w:rsid w:val="00A94F60"/>
    <w:rsid w:val="00A954C8"/>
    <w:rsid w:val="00A956E5"/>
    <w:rsid w:val="00A96103"/>
    <w:rsid w:val="00A9662A"/>
    <w:rsid w:val="00AA534D"/>
    <w:rsid w:val="00AA7226"/>
    <w:rsid w:val="00AB2254"/>
    <w:rsid w:val="00AB2DDB"/>
    <w:rsid w:val="00AB38D8"/>
    <w:rsid w:val="00AB63FE"/>
    <w:rsid w:val="00AC0479"/>
    <w:rsid w:val="00AC0A0A"/>
    <w:rsid w:val="00AC5202"/>
    <w:rsid w:val="00AC7CC9"/>
    <w:rsid w:val="00AD41C2"/>
    <w:rsid w:val="00AD6E25"/>
    <w:rsid w:val="00AD7D15"/>
    <w:rsid w:val="00AE1A17"/>
    <w:rsid w:val="00AE1ECC"/>
    <w:rsid w:val="00AE28FE"/>
    <w:rsid w:val="00AE4050"/>
    <w:rsid w:val="00AE5275"/>
    <w:rsid w:val="00AF125C"/>
    <w:rsid w:val="00AF2424"/>
    <w:rsid w:val="00AF5089"/>
    <w:rsid w:val="00AF5B03"/>
    <w:rsid w:val="00AF5B5F"/>
    <w:rsid w:val="00B0508B"/>
    <w:rsid w:val="00B07BC9"/>
    <w:rsid w:val="00B116A3"/>
    <w:rsid w:val="00B1317D"/>
    <w:rsid w:val="00B152D9"/>
    <w:rsid w:val="00B178DA"/>
    <w:rsid w:val="00B21350"/>
    <w:rsid w:val="00B24710"/>
    <w:rsid w:val="00B27AEA"/>
    <w:rsid w:val="00B3263B"/>
    <w:rsid w:val="00B34347"/>
    <w:rsid w:val="00B348CF"/>
    <w:rsid w:val="00B34B8F"/>
    <w:rsid w:val="00B36D4A"/>
    <w:rsid w:val="00B4173A"/>
    <w:rsid w:val="00B475CF"/>
    <w:rsid w:val="00B47CA8"/>
    <w:rsid w:val="00B55825"/>
    <w:rsid w:val="00B5647B"/>
    <w:rsid w:val="00B60D80"/>
    <w:rsid w:val="00B6129F"/>
    <w:rsid w:val="00B622E4"/>
    <w:rsid w:val="00B641C1"/>
    <w:rsid w:val="00B668D9"/>
    <w:rsid w:val="00B66B9B"/>
    <w:rsid w:val="00B66DD4"/>
    <w:rsid w:val="00B67743"/>
    <w:rsid w:val="00B70605"/>
    <w:rsid w:val="00B72C92"/>
    <w:rsid w:val="00B74F9C"/>
    <w:rsid w:val="00B75BC3"/>
    <w:rsid w:val="00B802CC"/>
    <w:rsid w:val="00B812B1"/>
    <w:rsid w:val="00B85CA3"/>
    <w:rsid w:val="00B8664E"/>
    <w:rsid w:val="00B86931"/>
    <w:rsid w:val="00B87049"/>
    <w:rsid w:val="00B91826"/>
    <w:rsid w:val="00B932F9"/>
    <w:rsid w:val="00B93A61"/>
    <w:rsid w:val="00B93FEF"/>
    <w:rsid w:val="00B95881"/>
    <w:rsid w:val="00BA07F2"/>
    <w:rsid w:val="00BA141B"/>
    <w:rsid w:val="00BA339A"/>
    <w:rsid w:val="00BA5722"/>
    <w:rsid w:val="00BA5E0B"/>
    <w:rsid w:val="00BA5F11"/>
    <w:rsid w:val="00BB371D"/>
    <w:rsid w:val="00BB5F08"/>
    <w:rsid w:val="00BB788B"/>
    <w:rsid w:val="00BC4675"/>
    <w:rsid w:val="00BC486E"/>
    <w:rsid w:val="00BC70CB"/>
    <w:rsid w:val="00BC77E8"/>
    <w:rsid w:val="00BD194C"/>
    <w:rsid w:val="00BD1C1E"/>
    <w:rsid w:val="00BD2BF6"/>
    <w:rsid w:val="00BD58C4"/>
    <w:rsid w:val="00BD74B2"/>
    <w:rsid w:val="00BE1F86"/>
    <w:rsid w:val="00BE7895"/>
    <w:rsid w:val="00BF431E"/>
    <w:rsid w:val="00C00690"/>
    <w:rsid w:val="00C00C4C"/>
    <w:rsid w:val="00C02628"/>
    <w:rsid w:val="00C061AB"/>
    <w:rsid w:val="00C11F01"/>
    <w:rsid w:val="00C144AF"/>
    <w:rsid w:val="00C16E3B"/>
    <w:rsid w:val="00C20CB3"/>
    <w:rsid w:val="00C229F2"/>
    <w:rsid w:val="00C23872"/>
    <w:rsid w:val="00C24987"/>
    <w:rsid w:val="00C25319"/>
    <w:rsid w:val="00C27481"/>
    <w:rsid w:val="00C32812"/>
    <w:rsid w:val="00C336EB"/>
    <w:rsid w:val="00C37790"/>
    <w:rsid w:val="00C51CD6"/>
    <w:rsid w:val="00C53420"/>
    <w:rsid w:val="00C55297"/>
    <w:rsid w:val="00C5630A"/>
    <w:rsid w:val="00C56370"/>
    <w:rsid w:val="00C57FBD"/>
    <w:rsid w:val="00C64827"/>
    <w:rsid w:val="00C65A03"/>
    <w:rsid w:val="00C65F5E"/>
    <w:rsid w:val="00C66F5E"/>
    <w:rsid w:val="00C67F05"/>
    <w:rsid w:val="00C73AEF"/>
    <w:rsid w:val="00C775A8"/>
    <w:rsid w:val="00C818D3"/>
    <w:rsid w:val="00C82949"/>
    <w:rsid w:val="00C830B6"/>
    <w:rsid w:val="00C83600"/>
    <w:rsid w:val="00C90F97"/>
    <w:rsid w:val="00CA3AA4"/>
    <w:rsid w:val="00CA5259"/>
    <w:rsid w:val="00CA6FB0"/>
    <w:rsid w:val="00CB0DEB"/>
    <w:rsid w:val="00CB1943"/>
    <w:rsid w:val="00CB7056"/>
    <w:rsid w:val="00CC2C27"/>
    <w:rsid w:val="00CC34E4"/>
    <w:rsid w:val="00CC59FC"/>
    <w:rsid w:val="00CD0F38"/>
    <w:rsid w:val="00CD31AE"/>
    <w:rsid w:val="00CD75FF"/>
    <w:rsid w:val="00CE1BF1"/>
    <w:rsid w:val="00CE502C"/>
    <w:rsid w:val="00CE6FEC"/>
    <w:rsid w:val="00CF14B5"/>
    <w:rsid w:val="00CF458C"/>
    <w:rsid w:val="00CF7277"/>
    <w:rsid w:val="00D01EEF"/>
    <w:rsid w:val="00D02675"/>
    <w:rsid w:val="00D039A6"/>
    <w:rsid w:val="00D10297"/>
    <w:rsid w:val="00D1260E"/>
    <w:rsid w:val="00D12E77"/>
    <w:rsid w:val="00D13860"/>
    <w:rsid w:val="00D15A96"/>
    <w:rsid w:val="00D160BB"/>
    <w:rsid w:val="00D16111"/>
    <w:rsid w:val="00D17403"/>
    <w:rsid w:val="00D2437A"/>
    <w:rsid w:val="00D255C1"/>
    <w:rsid w:val="00D25E7D"/>
    <w:rsid w:val="00D2785C"/>
    <w:rsid w:val="00D27C00"/>
    <w:rsid w:val="00D30A9A"/>
    <w:rsid w:val="00D405CB"/>
    <w:rsid w:val="00D40622"/>
    <w:rsid w:val="00D43F48"/>
    <w:rsid w:val="00D4647E"/>
    <w:rsid w:val="00D5158D"/>
    <w:rsid w:val="00D52DA0"/>
    <w:rsid w:val="00D6122B"/>
    <w:rsid w:val="00D6493F"/>
    <w:rsid w:val="00D715B6"/>
    <w:rsid w:val="00D71A07"/>
    <w:rsid w:val="00D74C53"/>
    <w:rsid w:val="00D800E3"/>
    <w:rsid w:val="00D80A5A"/>
    <w:rsid w:val="00D8308B"/>
    <w:rsid w:val="00D84177"/>
    <w:rsid w:val="00D84A29"/>
    <w:rsid w:val="00D86F57"/>
    <w:rsid w:val="00D941C9"/>
    <w:rsid w:val="00D94CC5"/>
    <w:rsid w:val="00D953F5"/>
    <w:rsid w:val="00DA0359"/>
    <w:rsid w:val="00DA16A1"/>
    <w:rsid w:val="00DA16E6"/>
    <w:rsid w:val="00DA2B6B"/>
    <w:rsid w:val="00DA2DFE"/>
    <w:rsid w:val="00DA368A"/>
    <w:rsid w:val="00DA51EF"/>
    <w:rsid w:val="00DA5DFC"/>
    <w:rsid w:val="00DB0356"/>
    <w:rsid w:val="00DB1117"/>
    <w:rsid w:val="00DB4CE1"/>
    <w:rsid w:val="00DB60B1"/>
    <w:rsid w:val="00DC04CE"/>
    <w:rsid w:val="00DC5644"/>
    <w:rsid w:val="00DC7715"/>
    <w:rsid w:val="00DE59E6"/>
    <w:rsid w:val="00DF1029"/>
    <w:rsid w:val="00DF55C4"/>
    <w:rsid w:val="00DF672B"/>
    <w:rsid w:val="00E01F70"/>
    <w:rsid w:val="00E04401"/>
    <w:rsid w:val="00E161A4"/>
    <w:rsid w:val="00E2617C"/>
    <w:rsid w:val="00E2646B"/>
    <w:rsid w:val="00E26ACB"/>
    <w:rsid w:val="00E26FDC"/>
    <w:rsid w:val="00E347AB"/>
    <w:rsid w:val="00E3486D"/>
    <w:rsid w:val="00E406F8"/>
    <w:rsid w:val="00E45E39"/>
    <w:rsid w:val="00E467C6"/>
    <w:rsid w:val="00E46CD3"/>
    <w:rsid w:val="00E47739"/>
    <w:rsid w:val="00E5114D"/>
    <w:rsid w:val="00E527CE"/>
    <w:rsid w:val="00E54860"/>
    <w:rsid w:val="00E54DE4"/>
    <w:rsid w:val="00E5560D"/>
    <w:rsid w:val="00E62B74"/>
    <w:rsid w:val="00E6753A"/>
    <w:rsid w:val="00E733CD"/>
    <w:rsid w:val="00E77977"/>
    <w:rsid w:val="00E80ACC"/>
    <w:rsid w:val="00E82038"/>
    <w:rsid w:val="00E8758A"/>
    <w:rsid w:val="00E904B8"/>
    <w:rsid w:val="00E93742"/>
    <w:rsid w:val="00E94807"/>
    <w:rsid w:val="00E9680A"/>
    <w:rsid w:val="00EA0E03"/>
    <w:rsid w:val="00EA335B"/>
    <w:rsid w:val="00EA36F7"/>
    <w:rsid w:val="00EA39C3"/>
    <w:rsid w:val="00EA6883"/>
    <w:rsid w:val="00EB2808"/>
    <w:rsid w:val="00EB2F2A"/>
    <w:rsid w:val="00EB671B"/>
    <w:rsid w:val="00EB6A35"/>
    <w:rsid w:val="00EC24FA"/>
    <w:rsid w:val="00EC29C7"/>
    <w:rsid w:val="00EC31EB"/>
    <w:rsid w:val="00EC3616"/>
    <w:rsid w:val="00EC659C"/>
    <w:rsid w:val="00EC6B1E"/>
    <w:rsid w:val="00EC6C83"/>
    <w:rsid w:val="00EC7697"/>
    <w:rsid w:val="00ED0424"/>
    <w:rsid w:val="00ED5A71"/>
    <w:rsid w:val="00ED5DA9"/>
    <w:rsid w:val="00ED5EFA"/>
    <w:rsid w:val="00ED6874"/>
    <w:rsid w:val="00ED785D"/>
    <w:rsid w:val="00EE694B"/>
    <w:rsid w:val="00EE6DCC"/>
    <w:rsid w:val="00EF2B71"/>
    <w:rsid w:val="00EF2FB6"/>
    <w:rsid w:val="00EF5B25"/>
    <w:rsid w:val="00EF7154"/>
    <w:rsid w:val="00EF7958"/>
    <w:rsid w:val="00F00030"/>
    <w:rsid w:val="00F0035D"/>
    <w:rsid w:val="00F01355"/>
    <w:rsid w:val="00F03FCE"/>
    <w:rsid w:val="00F045F4"/>
    <w:rsid w:val="00F05049"/>
    <w:rsid w:val="00F064EE"/>
    <w:rsid w:val="00F12EE4"/>
    <w:rsid w:val="00F13CED"/>
    <w:rsid w:val="00F14056"/>
    <w:rsid w:val="00F14396"/>
    <w:rsid w:val="00F14ADC"/>
    <w:rsid w:val="00F16F05"/>
    <w:rsid w:val="00F2007A"/>
    <w:rsid w:val="00F22BE6"/>
    <w:rsid w:val="00F22DA1"/>
    <w:rsid w:val="00F230C7"/>
    <w:rsid w:val="00F24FAC"/>
    <w:rsid w:val="00F301F5"/>
    <w:rsid w:val="00F30D26"/>
    <w:rsid w:val="00F310B9"/>
    <w:rsid w:val="00F32761"/>
    <w:rsid w:val="00F33572"/>
    <w:rsid w:val="00F35B00"/>
    <w:rsid w:val="00F369C2"/>
    <w:rsid w:val="00F37721"/>
    <w:rsid w:val="00F4165B"/>
    <w:rsid w:val="00F41E9D"/>
    <w:rsid w:val="00F479AC"/>
    <w:rsid w:val="00F535E7"/>
    <w:rsid w:val="00F54EA6"/>
    <w:rsid w:val="00F55122"/>
    <w:rsid w:val="00F60698"/>
    <w:rsid w:val="00F663BD"/>
    <w:rsid w:val="00F66CB2"/>
    <w:rsid w:val="00F701A1"/>
    <w:rsid w:val="00F77AA4"/>
    <w:rsid w:val="00F80C26"/>
    <w:rsid w:val="00F80CD6"/>
    <w:rsid w:val="00F80E52"/>
    <w:rsid w:val="00F81F7D"/>
    <w:rsid w:val="00F82E59"/>
    <w:rsid w:val="00F83EC7"/>
    <w:rsid w:val="00F848D3"/>
    <w:rsid w:val="00F84DFC"/>
    <w:rsid w:val="00F8626E"/>
    <w:rsid w:val="00F8746B"/>
    <w:rsid w:val="00F937CA"/>
    <w:rsid w:val="00F95392"/>
    <w:rsid w:val="00F95F7A"/>
    <w:rsid w:val="00FA24E9"/>
    <w:rsid w:val="00FA334B"/>
    <w:rsid w:val="00FA47AA"/>
    <w:rsid w:val="00FA551F"/>
    <w:rsid w:val="00FB0413"/>
    <w:rsid w:val="00FB5F7B"/>
    <w:rsid w:val="00FC130F"/>
    <w:rsid w:val="00FC7330"/>
    <w:rsid w:val="00FC7F28"/>
    <w:rsid w:val="00FD0BF1"/>
    <w:rsid w:val="00FD1939"/>
    <w:rsid w:val="00FD1DE5"/>
    <w:rsid w:val="00FD1EB9"/>
    <w:rsid w:val="00FD2907"/>
    <w:rsid w:val="00FD577A"/>
    <w:rsid w:val="00FD6157"/>
    <w:rsid w:val="00FD70D1"/>
    <w:rsid w:val="00FD718D"/>
    <w:rsid w:val="00FE043E"/>
    <w:rsid w:val="00FE2B9A"/>
    <w:rsid w:val="00FE4E91"/>
    <w:rsid w:val="00FE5C31"/>
    <w:rsid w:val="00FE6D50"/>
    <w:rsid w:val="00FF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414A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D0E1A"/>
    <w:pPr>
      <w:spacing w:after="0" w:line="360" w:lineRule="auto"/>
      <w:jc w:val="both"/>
    </w:pPr>
    <w:rPr>
      <w:rFonts w:ascii="Times New Roman" w:hAnsi="Times New Roman"/>
      <w:sz w:val="24"/>
    </w:rPr>
  </w:style>
  <w:style w:type="paragraph" w:styleId="Cmsor1">
    <w:name w:val="heading 1"/>
    <w:basedOn w:val="Norml"/>
    <w:link w:val="Cmsor1Char"/>
    <w:uiPriority w:val="1"/>
    <w:qFormat/>
    <w:rsid w:val="00732BD3"/>
    <w:pPr>
      <w:spacing w:before="100" w:beforeAutospacing="1" w:after="100" w:afterAutospacing="1" w:line="240" w:lineRule="auto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val="de-DE" w:eastAsia="de-DE"/>
    </w:rPr>
  </w:style>
  <w:style w:type="paragraph" w:styleId="Cmsor2">
    <w:name w:val="heading 2"/>
    <w:basedOn w:val="Norml"/>
    <w:link w:val="Cmsor2Char"/>
    <w:uiPriority w:val="1"/>
    <w:qFormat/>
    <w:rsid w:val="00CC34E4"/>
    <w:pPr>
      <w:spacing w:before="100" w:beforeAutospacing="1" w:after="100" w:afterAutospacing="1" w:line="240" w:lineRule="auto"/>
      <w:jc w:val="left"/>
      <w:outlineLvl w:val="1"/>
    </w:pPr>
    <w:rPr>
      <w:rFonts w:eastAsia="Times New Roman" w:cs="Times New Roman"/>
      <w:b/>
      <w:bCs/>
      <w:sz w:val="36"/>
      <w:szCs w:val="36"/>
      <w:lang w:val="fr-FR" w:eastAsia="fr-CA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CC34E4"/>
    <w:pPr>
      <w:keepNext/>
      <w:keepLines/>
      <w:spacing w:before="40" w:line="240" w:lineRule="auto"/>
      <w:jc w:val="left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  <w:lang w:val="fr-FR" w:eastAsia="fr-CA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65A03"/>
    <w:pPr>
      <w:keepNext/>
      <w:keepLines/>
      <w:spacing w:before="40" w:line="259" w:lineRule="auto"/>
      <w:ind w:left="864" w:hanging="144"/>
      <w:jc w:val="left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65A03"/>
    <w:pPr>
      <w:keepNext/>
      <w:keepLines/>
      <w:spacing w:before="40" w:line="259" w:lineRule="auto"/>
      <w:ind w:left="1008" w:hanging="432"/>
      <w:jc w:val="left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65A03"/>
    <w:pPr>
      <w:keepNext/>
      <w:keepLines/>
      <w:spacing w:before="40" w:line="259" w:lineRule="auto"/>
      <w:ind w:left="1152" w:hanging="432"/>
      <w:jc w:val="left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65A03"/>
    <w:pPr>
      <w:keepNext/>
      <w:keepLines/>
      <w:spacing w:before="40" w:line="259" w:lineRule="auto"/>
      <w:ind w:left="1296" w:hanging="288"/>
      <w:jc w:val="left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65A03"/>
    <w:pPr>
      <w:keepNext/>
      <w:keepLines/>
      <w:spacing w:before="40" w:line="259" w:lineRule="auto"/>
      <w:ind w:left="1440" w:hanging="432"/>
      <w:jc w:val="left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65A03"/>
    <w:pPr>
      <w:keepNext/>
      <w:keepLines/>
      <w:spacing w:before="40" w:line="259" w:lineRule="auto"/>
      <w:ind w:left="1584" w:hanging="144"/>
      <w:jc w:val="left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qFormat/>
    <w:rsid w:val="00732BD3"/>
    <w:rPr>
      <w:rFonts w:ascii="Times New Roman" w:eastAsia="Times New Roman" w:hAnsi="Times New Roman" w:cs="Times New Roman"/>
      <w:b/>
      <w:bCs/>
      <w:kern w:val="36"/>
      <w:sz w:val="48"/>
      <w:szCs w:val="48"/>
      <w:lang w:val="de-DE" w:eastAsia="de-DE"/>
    </w:rPr>
  </w:style>
  <w:style w:type="character" w:customStyle="1" w:styleId="Cmsor2Char">
    <w:name w:val="Címsor 2 Char"/>
    <w:basedOn w:val="Bekezdsalapbettpusa"/>
    <w:link w:val="Cmsor2"/>
    <w:uiPriority w:val="9"/>
    <w:rsid w:val="00CC34E4"/>
    <w:rPr>
      <w:rFonts w:ascii="Times New Roman" w:eastAsia="Times New Roman" w:hAnsi="Times New Roman" w:cs="Times New Roman"/>
      <w:b/>
      <w:bCs/>
      <w:sz w:val="36"/>
      <w:szCs w:val="36"/>
      <w:lang w:val="fr-FR" w:eastAsia="fr-CA"/>
    </w:rPr>
  </w:style>
  <w:style w:type="character" w:customStyle="1" w:styleId="Cmsor3Char">
    <w:name w:val="Címsor 3 Char"/>
    <w:basedOn w:val="Bekezdsalapbettpusa"/>
    <w:link w:val="Cmsor3"/>
    <w:uiPriority w:val="9"/>
    <w:rsid w:val="00CC34E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fr-FR" w:eastAsia="fr-CA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65A0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65A0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65A0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65A0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65A0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65A0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fej">
    <w:name w:val="header"/>
    <w:basedOn w:val="Norml"/>
    <w:link w:val="lfejChar"/>
    <w:uiPriority w:val="99"/>
    <w:unhideWhenUsed/>
    <w:rsid w:val="00220406"/>
    <w:pPr>
      <w:tabs>
        <w:tab w:val="center" w:pos="4820"/>
        <w:tab w:val="right" w:pos="9639"/>
      </w:tabs>
      <w:spacing w:line="240" w:lineRule="auto"/>
    </w:pPr>
    <w:rPr>
      <w:sz w:val="22"/>
    </w:rPr>
  </w:style>
  <w:style w:type="character" w:customStyle="1" w:styleId="lfejChar">
    <w:name w:val="Élőfej Char"/>
    <w:basedOn w:val="Bekezdsalapbettpusa"/>
    <w:link w:val="lfej"/>
    <w:uiPriority w:val="99"/>
    <w:qFormat/>
    <w:rsid w:val="00220406"/>
    <w:rPr>
      <w:rFonts w:ascii="Times New Roman" w:hAnsi="Times New Roman"/>
    </w:rPr>
  </w:style>
  <w:style w:type="paragraph" w:styleId="llb">
    <w:name w:val="footer"/>
    <w:basedOn w:val="Norml"/>
    <w:link w:val="llbChar"/>
    <w:uiPriority w:val="99"/>
    <w:unhideWhenUsed/>
    <w:rsid w:val="00220406"/>
    <w:pPr>
      <w:tabs>
        <w:tab w:val="center" w:pos="4820"/>
        <w:tab w:val="right" w:pos="9639"/>
      </w:tabs>
      <w:spacing w:line="240" w:lineRule="auto"/>
    </w:pPr>
    <w:rPr>
      <w:sz w:val="22"/>
    </w:rPr>
  </w:style>
  <w:style w:type="character" w:customStyle="1" w:styleId="llbChar">
    <w:name w:val="Élőláb Char"/>
    <w:basedOn w:val="Bekezdsalapbettpusa"/>
    <w:link w:val="llb"/>
    <w:uiPriority w:val="99"/>
    <w:qFormat/>
    <w:rsid w:val="00220406"/>
    <w:rPr>
      <w:rFonts w:ascii="Times New Roman" w:hAnsi="Times New Roman"/>
    </w:rPr>
  </w:style>
  <w:style w:type="paragraph" w:styleId="Listaszerbekezds">
    <w:name w:val="List Paragraph"/>
    <w:basedOn w:val="Norml"/>
    <w:uiPriority w:val="34"/>
    <w:qFormat/>
    <w:rsid w:val="00E82038"/>
    <w:pPr>
      <w:ind w:left="720"/>
      <w:contextualSpacing/>
    </w:pPr>
  </w:style>
  <w:style w:type="paragraph" w:customStyle="1" w:styleId="0LOVaffiliciaffiliation">
    <w:name w:val="0_LOV_affiliáció/affiliation"/>
    <w:basedOn w:val="Norml"/>
    <w:autoRedefine/>
    <w:qFormat/>
    <w:rsid w:val="00E04401"/>
    <w:pPr>
      <w:spacing w:before="240" w:after="120" w:line="276" w:lineRule="auto"/>
      <w:jc w:val="center"/>
    </w:pPr>
    <w:rPr>
      <w:rFonts w:ascii="Cambria" w:hAnsi="Cambria"/>
      <w:sz w:val="20"/>
      <w:szCs w:val="20"/>
    </w:rPr>
  </w:style>
  <w:style w:type="paragraph" w:customStyle="1" w:styleId="0LOVFcmtitle">
    <w:name w:val="0_LOV_Főcím/title"/>
    <w:basedOn w:val="Cmsor1"/>
    <w:autoRedefine/>
    <w:qFormat/>
    <w:rsid w:val="00565956"/>
    <w:pPr>
      <w:spacing w:before="0" w:beforeAutospacing="0" w:after="240" w:afterAutospacing="0" w:line="276" w:lineRule="auto"/>
      <w:jc w:val="center"/>
    </w:pPr>
    <w:rPr>
      <w:rFonts w:ascii="Cambria" w:eastAsia="Calibri" w:hAnsi="Cambria"/>
      <w:bCs w:val="0"/>
      <w:noProof/>
      <w:spacing w:val="-8"/>
      <w:sz w:val="32"/>
      <w:szCs w:val="28"/>
      <w:lang w:val="hu-HU"/>
    </w:rPr>
  </w:style>
  <w:style w:type="paragraph" w:customStyle="1" w:styleId="0LOVSzmozottlistaList">
    <w:name w:val="0_LOV_Számozott lista/List"/>
    <w:basedOn w:val="Felsorols"/>
    <w:qFormat/>
    <w:rsid w:val="00565956"/>
    <w:pPr>
      <w:numPr>
        <w:numId w:val="46"/>
      </w:numPr>
      <w:spacing w:before="60" w:after="60" w:line="276" w:lineRule="auto"/>
      <w:ind w:left="568" w:hanging="284"/>
    </w:pPr>
  </w:style>
  <w:style w:type="paragraph" w:customStyle="1" w:styleId="0LOVszerzkauthors">
    <w:name w:val="0_LOV_szerzők/authors"/>
    <w:basedOn w:val="Norml"/>
    <w:qFormat/>
    <w:rsid w:val="00E04401"/>
    <w:pPr>
      <w:spacing w:before="120" w:line="276" w:lineRule="auto"/>
      <w:jc w:val="center"/>
    </w:pPr>
    <w:rPr>
      <w:rFonts w:ascii="Cambria" w:hAnsi="Cambria"/>
      <w:i/>
      <w:sz w:val="26"/>
      <w:szCs w:val="26"/>
    </w:rPr>
  </w:style>
  <w:style w:type="paragraph" w:customStyle="1" w:styleId="0LOVbekezds2body2">
    <w:name w:val="0_LOV_bekezdés2/body2"/>
    <w:basedOn w:val="Norml"/>
    <w:link w:val="0LOVbekezds2body2Char"/>
    <w:autoRedefine/>
    <w:qFormat/>
    <w:rsid w:val="00F84DFC"/>
    <w:pPr>
      <w:tabs>
        <w:tab w:val="left" w:leader="dot" w:pos="567"/>
      </w:tabs>
      <w:suppressAutoHyphens/>
      <w:spacing w:line="276" w:lineRule="auto"/>
      <w:ind w:firstLine="227"/>
    </w:pPr>
    <w:rPr>
      <w:rFonts w:ascii="Cambria" w:hAnsi="Cambria" w:cstheme="minorHAnsi"/>
      <w:iCs/>
      <w:noProof/>
      <w:color w:val="000000"/>
      <w:spacing w:val="-4"/>
      <w:szCs w:val="24"/>
      <w:lang w:val="hu-HU" w:eastAsia="hu-HU"/>
    </w:rPr>
  </w:style>
  <w:style w:type="paragraph" w:customStyle="1" w:styleId="0LOVCm1sectiontitle1">
    <w:name w:val="0_LOV_Cím1/section title1"/>
    <w:basedOn w:val="Cmsor1"/>
    <w:next w:val="0LOVbekezds1body1"/>
    <w:autoRedefine/>
    <w:qFormat/>
    <w:rsid w:val="00F84DFC"/>
    <w:pPr>
      <w:spacing w:before="480" w:beforeAutospacing="0" w:after="160" w:afterAutospacing="0" w:line="276" w:lineRule="auto"/>
    </w:pPr>
    <w:rPr>
      <w:rFonts w:ascii="Cambria" w:hAnsi="Cambria"/>
      <w:sz w:val="28"/>
      <w:szCs w:val="24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4E15E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4E15E9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4E15E9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qFormat/>
    <w:rsid w:val="004E15E9"/>
    <w:rPr>
      <w:color w:val="605E5C"/>
      <w:shd w:val="clear" w:color="auto" w:fill="E1DFDD"/>
    </w:rPr>
  </w:style>
  <w:style w:type="paragraph" w:styleId="HTML-kntformzott">
    <w:name w:val="HTML Preformatted"/>
    <w:basedOn w:val="Norml"/>
    <w:link w:val="HTML-kntformzottChar"/>
    <w:uiPriority w:val="99"/>
    <w:unhideWhenUsed/>
    <w:qFormat/>
    <w:rsid w:val="009577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val="hu-HU" w:eastAsia="hu-HU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qFormat/>
    <w:rsid w:val="0095778B"/>
    <w:rPr>
      <w:rFonts w:ascii="Courier New" w:eastAsia="Times New Roman" w:hAnsi="Courier New" w:cs="Courier New"/>
      <w:sz w:val="20"/>
      <w:szCs w:val="20"/>
      <w:lang w:val="hu-HU" w:eastAsia="hu-HU"/>
    </w:rPr>
  </w:style>
  <w:style w:type="paragraph" w:customStyle="1" w:styleId="0LOVabc-listaLis">
    <w:name w:val="0_LOV_abc-lista/Lis"/>
    <w:basedOn w:val="0LOVSzmozottlistaList"/>
    <w:qFormat/>
    <w:rsid w:val="00F84DFC"/>
    <w:pPr>
      <w:numPr>
        <w:numId w:val="49"/>
      </w:numPr>
    </w:p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C02628"/>
    <w:rPr>
      <w:color w:val="605E5C"/>
      <w:shd w:val="clear" w:color="auto" w:fill="E1DFDD"/>
    </w:rPr>
  </w:style>
  <w:style w:type="paragraph" w:styleId="Felsorols">
    <w:name w:val="List Bullet"/>
    <w:basedOn w:val="Norml"/>
    <w:uiPriority w:val="99"/>
    <w:semiHidden/>
    <w:unhideWhenUsed/>
    <w:rsid w:val="00F84DFC"/>
    <w:pPr>
      <w:numPr>
        <w:numId w:val="47"/>
      </w:numPr>
      <w:contextualSpacing/>
    </w:pPr>
  </w:style>
  <w:style w:type="paragraph" w:customStyle="1" w:styleId="0LOVlistaList">
    <w:name w:val="0_LOV_lista/List"/>
    <w:basedOn w:val="0LOVSzmozottlistaList"/>
    <w:qFormat/>
    <w:rsid w:val="00F84DFC"/>
    <w:pPr>
      <w:numPr>
        <w:numId w:val="51"/>
      </w:numPr>
      <w:ind w:left="568" w:hanging="284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7CD3"/>
    <w:pPr>
      <w:spacing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7CD3"/>
    <w:rPr>
      <w:rFonts w:ascii="Times New Roman" w:hAnsi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537CD3"/>
    <w:rPr>
      <w:vertAlign w:val="superscript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537CD3"/>
    <w:pPr>
      <w:spacing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537CD3"/>
    <w:rPr>
      <w:rFonts w:ascii="Times New Roman" w:hAnsi="Times New Roman"/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537CD3"/>
    <w:rPr>
      <w:vertAlign w:val="superscript"/>
    </w:rPr>
  </w:style>
  <w:style w:type="character" w:customStyle="1" w:styleId="link">
    <w:name w:val="link"/>
    <w:basedOn w:val="Bekezdsalapbettpusa"/>
    <w:rsid w:val="009A54A7"/>
  </w:style>
  <w:style w:type="paragraph" w:styleId="Kpalrs">
    <w:name w:val="caption"/>
    <w:basedOn w:val="Norml"/>
    <w:next w:val="Norml"/>
    <w:uiPriority w:val="35"/>
    <w:unhideWhenUsed/>
    <w:qFormat/>
    <w:rsid w:val="00CD31A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TML-idzet">
    <w:name w:val="HTML Cite"/>
    <w:basedOn w:val="Bekezdsalapbettpusa"/>
    <w:uiPriority w:val="99"/>
    <w:semiHidden/>
    <w:unhideWhenUsed/>
    <w:rsid w:val="006617DD"/>
    <w:rPr>
      <w:i/>
      <w:iCs/>
    </w:rPr>
  </w:style>
  <w:style w:type="paragraph" w:styleId="NormlWeb">
    <w:name w:val="Normal (Web)"/>
    <w:basedOn w:val="Norml"/>
    <w:uiPriority w:val="99"/>
    <w:unhideWhenUsed/>
    <w:rsid w:val="00C11F01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de-DE" w:eastAsia="de-DE"/>
    </w:rPr>
  </w:style>
  <w:style w:type="character" w:customStyle="1" w:styleId="Subtitle1">
    <w:name w:val="Subtitle1"/>
    <w:basedOn w:val="Bekezdsalapbettpusa"/>
    <w:rsid w:val="001B2D21"/>
  </w:style>
  <w:style w:type="table" w:styleId="Tblzatrcsos23jellszn">
    <w:name w:val="Grid Table 2 Accent 3"/>
    <w:basedOn w:val="Normltblzat"/>
    <w:uiPriority w:val="47"/>
    <w:rsid w:val="00CC34E4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Rcsostblzat">
    <w:name w:val="Table Grid"/>
    <w:basedOn w:val="Normltblzat"/>
    <w:uiPriority w:val="39"/>
    <w:rsid w:val="00CC3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blzategyszer2">
    <w:name w:val="Plain Table 2"/>
    <w:basedOn w:val="Normltblzat"/>
    <w:uiPriority w:val="42"/>
    <w:rsid w:val="00CC34E4"/>
    <w:pPr>
      <w:spacing w:after="0" w:line="240" w:lineRule="auto"/>
    </w:pPr>
    <w:rPr>
      <w:rFonts w:eastAsia="SimSun"/>
      <w:sz w:val="24"/>
      <w:szCs w:val="24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Irodalomjegyzk">
    <w:name w:val="Bibliography"/>
    <w:basedOn w:val="Norml"/>
    <w:next w:val="Norml"/>
    <w:uiPriority w:val="37"/>
    <w:unhideWhenUsed/>
    <w:rsid w:val="00CC34E4"/>
  </w:style>
  <w:style w:type="paragraph" w:styleId="Vltozat">
    <w:name w:val="Revision"/>
    <w:hidden/>
    <w:uiPriority w:val="99"/>
    <w:semiHidden/>
    <w:rsid w:val="00CC34E4"/>
    <w:pPr>
      <w:spacing w:after="0" w:line="240" w:lineRule="auto"/>
    </w:pPr>
    <w:rPr>
      <w:rFonts w:ascii="Times New Roman" w:hAnsi="Times New Roman"/>
      <w:sz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CC34E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C34E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CC34E4"/>
    <w:rPr>
      <w:rFonts w:ascii="Times New Roman" w:hAnsi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C34E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C34E4"/>
    <w:rPr>
      <w:rFonts w:ascii="Times New Roman" w:hAnsi="Times New Roman"/>
      <w:b/>
      <w:bCs/>
      <w:sz w:val="20"/>
      <w:szCs w:val="20"/>
    </w:rPr>
  </w:style>
  <w:style w:type="paragraph" w:customStyle="1" w:styleId="0LOVFcm2Titel2">
    <w:name w:val="0_LOV_Főcím2/Titel2"/>
    <w:basedOn w:val="0LOVFcmtitle"/>
    <w:qFormat/>
    <w:rsid w:val="00E04401"/>
    <w:rPr>
      <w:i/>
    </w:rPr>
  </w:style>
  <w:style w:type="paragraph" w:customStyle="1" w:styleId="0LOVAlcmSubtitle">
    <w:name w:val="0_LOV_Alcím/Subtitle"/>
    <w:basedOn w:val="0LOVFcmtitle"/>
    <w:next w:val="0LOVszerzkauthors"/>
    <w:qFormat/>
    <w:rsid w:val="000B5A13"/>
    <w:rPr>
      <w:b w:val="0"/>
    </w:rPr>
  </w:style>
  <w:style w:type="table" w:styleId="Tblzatrcsos33jellszn">
    <w:name w:val="Grid Table 3 Accent 3"/>
    <w:basedOn w:val="Normltblzat"/>
    <w:uiPriority w:val="48"/>
    <w:rsid w:val="00CC34E4"/>
    <w:pPr>
      <w:spacing w:after="0" w:line="240" w:lineRule="auto"/>
    </w:pPr>
    <w:rPr>
      <w:sz w:val="24"/>
      <w:szCs w:val="24"/>
      <w:lang w:val="fr-FR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Tblzatrcsos1vilgos">
    <w:name w:val="Grid Table 1 Light"/>
    <w:basedOn w:val="Normltblzat"/>
    <w:uiPriority w:val="46"/>
    <w:rsid w:val="00CC34E4"/>
    <w:pPr>
      <w:spacing w:after="0" w:line="240" w:lineRule="auto"/>
    </w:pPr>
    <w:rPr>
      <w:sz w:val="24"/>
      <w:szCs w:val="24"/>
      <w:lang w:val="fr-FR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blzategyszer1">
    <w:name w:val="Plain Table 1"/>
    <w:basedOn w:val="Normltblzat"/>
    <w:uiPriority w:val="41"/>
    <w:rsid w:val="00CC34E4"/>
    <w:pPr>
      <w:spacing w:after="0" w:line="240" w:lineRule="auto"/>
    </w:pPr>
    <w:rPr>
      <w:sz w:val="24"/>
      <w:szCs w:val="24"/>
      <w:lang w:val="fr-FR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blzatrcsosvilgos">
    <w:name w:val="Grid Table Light"/>
    <w:basedOn w:val="Normltblzat"/>
    <w:uiPriority w:val="40"/>
    <w:rsid w:val="00CC34E4"/>
    <w:pPr>
      <w:spacing w:after="0" w:line="240" w:lineRule="auto"/>
    </w:pPr>
    <w:rPr>
      <w:sz w:val="24"/>
      <w:szCs w:val="24"/>
      <w:lang w:val="fr-FR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a">
    <w:name w:val="List"/>
    <w:basedOn w:val="Norml"/>
    <w:rsid w:val="00E161A4"/>
    <w:pPr>
      <w:suppressAutoHyphens/>
      <w:spacing w:after="140" w:line="276" w:lineRule="auto"/>
    </w:pPr>
    <w:rPr>
      <w:rFonts w:cs="Mangal"/>
    </w:rPr>
  </w:style>
  <w:style w:type="character" w:customStyle="1" w:styleId="SzvegtrzsbehzssalChar1">
    <w:name w:val="Szövegtörzs behúzással Char1"/>
    <w:basedOn w:val="Bekezdsalapbettpusa"/>
    <w:uiPriority w:val="99"/>
    <w:semiHidden/>
    <w:rsid w:val="00CC34E4"/>
    <w:rPr>
      <w:rFonts w:ascii="Times New Roman" w:hAnsi="Times New Roman"/>
      <w:sz w:val="24"/>
    </w:rPr>
  </w:style>
  <w:style w:type="paragraph" w:styleId="Nincstrkz">
    <w:name w:val="No Spacing"/>
    <w:uiPriority w:val="1"/>
    <w:qFormat/>
    <w:rsid w:val="00042DBA"/>
    <w:pPr>
      <w:spacing w:after="0" w:line="240" w:lineRule="auto"/>
    </w:pPr>
    <w:rPr>
      <w:rFonts w:ascii="Cambria" w:hAnsi="Cambria" w:cstheme="minorHAnsi"/>
      <w:sz w:val="24"/>
      <w:lang w:val="hu-HU"/>
    </w:rPr>
  </w:style>
  <w:style w:type="paragraph" w:customStyle="1" w:styleId="0LOVbracmFigure">
    <w:name w:val="0_LOV_Ábracím/Figure"/>
    <w:basedOn w:val="Norml"/>
    <w:next w:val="Norml"/>
    <w:qFormat/>
    <w:rsid w:val="008D0E1A"/>
    <w:pPr>
      <w:keepNext/>
      <w:keepLines/>
      <w:suppressAutoHyphens/>
      <w:spacing w:before="120" w:line="240" w:lineRule="auto"/>
      <w:jc w:val="center"/>
    </w:pPr>
    <w:rPr>
      <w:rFonts w:cstheme="minorHAnsi"/>
      <w:sz w:val="22"/>
      <w:lang w:val="hu-HU"/>
    </w:rPr>
  </w:style>
  <w:style w:type="table" w:styleId="Listaszertblzat6tarka">
    <w:name w:val="List Table 6 Colorful"/>
    <w:basedOn w:val="Normltblzat"/>
    <w:uiPriority w:val="51"/>
    <w:rsid w:val="00CC34E4"/>
    <w:pPr>
      <w:spacing w:after="0" w:line="240" w:lineRule="auto"/>
    </w:pPr>
    <w:rPr>
      <w:color w:val="000000" w:themeColor="text1"/>
      <w:lang w:val="en-ZA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Folyszveg">
    <w:name w:val="Folyószöveg"/>
    <w:basedOn w:val="Nincstrkz"/>
    <w:qFormat/>
    <w:rsid w:val="00CC34E4"/>
    <w:pPr>
      <w:spacing w:line="360" w:lineRule="auto"/>
      <w:jc w:val="both"/>
    </w:pPr>
    <w:rPr>
      <w:rFonts w:ascii="Times New Roman" w:eastAsia="Arial" w:hAnsi="Times New Roman" w:cs="Times New Roman"/>
      <w:szCs w:val="24"/>
      <w:lang w:val="hu" w:eastAsia="hu-HU"/>
    </w:rPr>
  </w:style>
  <w:style w:type="paragraph" w:styleId="TJ2">
    <w:name w:val="toc 2"/>
    <w:basedOn w:val="Norml"/>
    <w:next w:val="Norml"/>
    <w:autoRedefine/>
    <w:uiPriority w:val="39"/>
    <w:unhideWhenUsed/>
    <w:rsid w:val="00047D99"/>
    <w:pPr>
      <w:ind w:left="240"/>
      <w:jc w:val="left"/>
    </w:pPr>
    <w:rPr>
      <w:rFonts w:asciiTheme="minorHAnsi" w:hAnsiTheme="minorHAnsi"/>
      <w:smallCaps/>
      <w:sz w:val="20"/>
      <w:szCs w:val="20"/>
    </w:rPr>
  </w:style>
  <w:style w:type="paragraph" w:styleId="TJ1">
    <w:name w:val="toc 1"/>
    <w:basedOn w:val="Norml"/>
    <w:next w:val="Norml"/>
    <w:autoRedefine/>
    <w:uiPriority w:val="39"/>
    <w:unhideWhenUsed/>
    <w:rsid w:val="00911F6A"/>
    <w:pPr>
      <w:tabs>
        <w:tab w:val="right" w:leader="dot" w:pos="9622"/>
      </w:tabs>
      <w:ind w:left="227" w:hanging="227"/>
      <w:jc w:val="left"/>
    </w:pPr>
    <w:rPr>
      <w:rFonts w:ascii="Cambria" w:hAnsi="Cambria" w:cstheme="minorHAnsi"/>
      <w:bCs/>
      <w:sz w:val="22"/>
      <w:szCs w:val="20"/>
      <w:lang w:val="hu-HU"/>
    </w:rPr>
  </w:style>
  <w:style w:type="paragraph" w:styleId="TJ3">
    <w:name w:val="toc 3"/>
    <w:basedOn w:val="Norml"/>
    <w:next w:val="Norml"/>
    <w:autoRedefine/>
    <w:uiPriority w:val="39"/>
    <w:unhideWhenUsed/>
    <w:rsid w:val="00047D99"/>
    <w:pPr>
      <w:ind w:left="480"/>
      <w:jc w:val="left"/>
    </w:pPr>
    <w:rPr>
      <w:rFonts w:asciiTheme="minorHAnsi" w:hAnsiTheme="minorHAnsi"/>
      <w:i/>
      <w:iCs/>
      <w:sz w:val="20"/>
      <w:szCs w:val="20"/>
    </w:rPr>
  </w:style>
  <w:style w:type="paragraph" w:styleId="TJ4">
    <w:name w:val="toc 4"/>
    <w:basedOn w:val="Norml"/>
    <w:next w:val="Norml"/>
    <w:autoRedefine/>
    <w:uiPriority w:val="39"/>
    <w:unhideWhenUsed/>
    <w:rsid w:val="00047D99"/>
    <w:pPr>
      <w:ind w:left="720"/>
      <w:jc w:val="left"/>
    </w:pPr>
    <w:rPr>
      <w:rFonts w:asciiTheme="minorHAnsi" w:hAnsiTheme="minorHAnsi"/>
      <w:sz w:val="18"/>
      <w:szCs w:val="18"/>
    </w:rPr>
  </w:style>
  <w:style w:type="paragraph" w:styleId="TJ5">
    <w:name w:val="toc 5"/>
    <w:basedOn w:val="Norml"/>
    <w:next w:val="Norml"/>
    <w:autoRedefine/>
    <w:uiPriority w:val="39"/>
    <w:unhideWhenUsed/>
    <w:rsid w:val="00047D99"/>
    <w:pPr>
      <w:ind w:left="960"/>
      <w:jc w:val="left"/>
    </w:pPr>
    <w:rPr>
      <w:rFonts w:asciiTheme="minorHAnsi" w:hAnsiTheme="minorHAnsi"/>
      <w:sz w:val="18"/>
      <w:szCs w:val="18"/>
    </w:rPr>
  </w:style>
  <w:style w:type="paragraph" w:styleId="TJ6">
    <w:name w:val="toc 6"/>
    <w:basedOn w:val="Norml"/>
    <w:next w:val="Norml"/>
    <w:autoRedefine/>
    <w:uiPriority w:val="39"/>
    <w:unhideWhenUsed/>
    <w:rsid w:val="00047D99"/>
    <w:pPr>
      <w:ind w:left="1200"/>
      <w:jc w:val="left"/>
    </w:pPr>
    <w:rPr>
      <w:rFonts w:asciiTheme="minorHAnsi" w:hAnsiTheme="minorHAnsi"/>
      <w:sz w:val="18"/>
      <w:szCs w:val="18"/>
    </w:rPr>
  </w:style>
  <w:style w:type="paragraph" w:styleId="TJ7">
    <w:name w:val="toc 7"/>
    <w:basedOn w:val="Norml"/>
    <w:next w:val="Norml"/>
    <w:autoRedefine/>
    <w:uiPriority w:val="39"/>
    <w:unhideWhenUsed/>
    <w:rsid w:val="00047D99"/>
    <w:pPr>
      <w:ind w:left="1440"/>
      <w:jc w:val="left"/>
    </w:pPr>
    <w:rPr>
      <w:rFonts w:asciiTheme="minorHAnsi" w:hAnsiTheme="minorHAnsi"/>
      <w:sz w:val="18"/>
      <w:szCs w:val="18"/>
    </w:rPr>
  </w:style>
  <w:style w:type="paragraph" w:styleId="TJ8">
    <w:name w:val="toc 8"/>
    <w:basedOn w:val="Norml"/>
    <w:next w:val="Norml"/>
    <w:autoRedefine/>
    <w:uiPriority w:val="39"/>
    <w:unhideWhenUsed/>
    <w:rsid w:val="00047D99"/>
    <w:pPr>
      <w:ind w:left="1680"/>
      <w:jc w:val="left"/>
    </w:pPr>
    <w:rPr>
      <w:rFonts w:asciiTheme="minorHAnsi" w:hAnsiTheme="minorHAnsi"/>
      <w:sz w:val="18"/>
      <w:szCs w:val="18"/>
    </w:rPr>
  </w:style>
  <w:style w:type="paragraph" w:styleId="TJ9">
    <w:name w:val="toc 9"/>
    <w:basedOn w:val="Norml"/>
    <w:next w:val="Norml"/>
    <w:autoRedefine/>
    <w:uiPriority w:val="39"/>
    <w:unhideWhenUsed/>
    <w:rsid w:val="00047D99"/>
    <w:pPr>
      <w:ind w:left="1920"/>
      <w:jc w:val="left"/>
    </w:pPr>
    <w:rPr>
      <w:rFonts w:asciiTheme="minorHAnsi" w:hAnsiTheme="minorHAnsi"/>
      <w:sz w:val="18"/>
      <w:szCs w:val="18"/>
    </w:rPr>
  </w:style>
  <w:style w:type="table" w:styleId="Tblzatrcsos42jellszn">
    <w:name w:val="Grid Table 4 Accent 2"/>
    <w:basedOn w:val="Normltblzat"/>
    <w:uiPriority w:val="49"/>
    <w:rsid w:val="00C65A0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C65A03"/>
    <w:rPr>
      <w:color w:val="605E5C"/>
      <w:shd w:val="clear" w:color="auto" w:fill="E1DFDD"/>
    </w:rPr>
  </w:style>
  <w:style w:type="table" w:customStyle="1" w:styleId="Rcsostblzat1">
    <w:name w:val="Rácsos táblázat1"/>
    <w:basedOn w:val="Normltblzat"/>
    <w:next w:val="Rcsostblzat"/>
    <w:uiPriority w:val="39"/>
    <w:rsid w:val="00C65A03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Normltblzat"/>
    <w:next w:val="Rcsostblzat"/>
    <w:uiPriority w:val="39"/>
    <w:rsid w:val="00C65A03"/>
    <w:pPr>
      <w:spacing w:after="0" w:line="240" w:lineRule="auto"/>
    </w:pPr>
    <w:rPr>
      <w:rFonts w:ascii="Calibri" w:eastAsia="Calibri" w:hAnsi="Calibri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D94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link w:val="CmChar"/>
    <w:uiPriority w:val="1"/>
    <w:qFormat/>
    <w:rsid w:val="00735D94"/>
    <w:pPr>
      <w:widowControl w:val="0"/>
      <w:autoSpaceDE w:val="0"/>
      <w:autoSpaceDN w:val="0"/>
      <w:spacing w:before="79" w:line="240" w:lineRule="auto"/>
      <w:ind w:left="6952" w:right="4635" w:hanging="2661"/>
      <w:jc w:val="left"/>
    </w:pPr>
    <w:rPr>
      <w:rFonts w:eastAsia="Times New Roman" w:cs="Times New Roman"/>
      <w:sz w:val="53"/>
      <w:szCs w:val="53"/>
    </w:rPr>
  </w:style>
  <w:style w:type="character" w:customStyle="1" w:styleId="CmChar">
    <w:name w:val="Cím Char"/>
    <w:basedOn w:val="Bekezdsalapbettpusa"/>
    <w:link w:val="Cm"/>
    <w:uiPriority w:val="1"/>
    <w:rsid w:val="00735D94"/>
    <w:rPr>
      <w:rFonts w:ascii="Times New Roman" w:eastAsia="Times New Roman" w:hAnsi="Times New Roman" w:cs="Times New Roman"/>
      <w:sz w:val="53"/>
      <w:szCs w:val="53"/>
    </w:rPr>
  </w:style>
  <w:style w:type="table" w:customStyle="1" w:styleId="Rcsostblzat2">
    <w:name w:val="Rácsos táblázat2"/>
    <w:basedOn w:val="Normltblzat"/>
    <w:next w:val="Rcsostblzat"/>
    <w:uiPriority w:val="39"/>
    <w:rsid w:val="000245F6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TTkeyword">
    <w:name w:val="ITT keyword"/>
    <w:basedOn w:val="0LOVbekezds2body2"/>
    <w:link w:val="ITTkeywordChar"/>
    <w:qFormat/>
    <w:rsid w:val="00910523"/>
    <w:pPr>
      <w:spacing w:after="600"/>
      <w:ind w:firstLine="0"/>
    </w:pPr>
    <w:rPr>
      <w:i/>
    </w:rPr>
  </w:style>
  <w:style w:type="character" w:customStyle="1" w:styleId="0LOVbekezds2body2Char">
    <w:name w:val="0_LOV_bekezdés2/body2 Char"/>
    <w:basedOn w:val="Bekezdsalapbettpusa"/>
    <w:link w:val="0LOVbekezds2body2"/>
    <w:rsid w:val="00F84DFC"/>
    <w:rPr>
      <w:rFonts w:ascii="Cambria" w:hAnsi="Cambria" w:cstheme="minorHAnsi"/>
      <w:iCs/>
      <w:noProof/>
      <w:color w:val="000000"/>
      <w:spacing w:val="-4"/>
      <w:sz w:val="24"/>
      <w:szCs w:val="24"/>
      <w:lang w:val="hu-HU" w:eastAsia="hu-HU"/>
    </w:rPr>
  </w:style>
  <w:style w:type="character" w:customStyle="1" w:styleId="ITTkeywordChar">
    <w:name w:val="ITT keyword Char"/>
    <w:basedOn w:val="0LOVbekezds2body2Char"/>
    <w:link w:val="ITTkeyword"/>
    <w:rsid w:val="00910523"/>
    <w:rPr>
      <w:rFonts w:ascii="Cambria" w:hAnsi="Cambria" w:cstheme="minorHAnsi"/>
      <w:i/>
      <w:iCs/>
      <w:noProof/>
      <w:color w:val="000000"/>
      <w:spacing w:val="-4"/>
      <w:sz w:val="24"/>
      <w:szCs w:val="24"/>
      <w:lang w:val="hu-HU" w:eastAsia="hu-HU"/>
    </w:rPr>
  </w:style>
  <w:style w:type="table" w:customStyle="1" w:styleId="Tblzatrcsos42jellszn1">
    <w:name w:val="Táblázat (rácsos) 4 – 2. jelölőszín1"/>
    <w:basedOn w:val="Normltblzat"/>
    <w:next w:val="Tblzatrcsos42jellszn"/>
    <w:uiPriority w:val="49"/>
    <w:rsid w:val="00094C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Tartalomjegyzkcmsora">
    <w:name w:val="TOC Heading"/>
    <w:basedOn w:val="Cmsor1"/>
    <w:next w:val="Norml"/>
    <w:uiPriority w:val="39"/>
    <w:unhideWhenUsed/>
    <w:qFormat/>
    <w:rsid w:val="00344F15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  <w:lang w:val="hu-HU" w:eastAsia="hu-HU"/>
    </w:rPr>
  </w:style>
  <w:style w:type="character" w:customStyle="1" w:styleId="Feloldatlanmegemlts3">
    <w:name w:val="Feloldatlan megemlítés3"/>
    <w:basedOn w:val="Bekezdsalapbettpusa"/>
    <w:uiPriority w:val="99"/>
    <w:semiHidden/>
    <w:unhideWhenUsed/>
    <w:rsid w:val="00BA5E0B"/>
    <w:rPr>
      <w:color w:val="605E5C"/>
      <w:shd w:val="clear" w:color="auto" w:fill="E1DFDD"/>
    </w:rPr>
  </w:style>
  <w:style w:type="paragraph" w:customStyle="1" w:styleId="0LOVbekezds1body1">
    <w:name w:val="0_LOV_bekezdés1/body1"/>
    <w:basedOn w:val="0LOVbekezds2body2"/>
    <w:qFormat/>
    <w:rsid w:val="00522C4A"/>
    <w:pPr>
      <w:ind w:firstLine="0"/>
    </w:pPr>
  </w:style>
  <w:style w:type="paragraph" w:customStyle="1" w:styleId="ITTsectiontiteltrkznlkl">
    <w:name w:val="ITT section titel térköz nélkül"/>
    <w:basedOn w:val="0LOVCm1sectiontitle1"/>
    <w:qFormat/>
    <w:rsid w:val="00BF431E"/>
    <w:pPr>
      <w:spacing w:after="120"/>
    </w:pPr>
  </w:style>
  <w:style w:type="paragraph" w:customStyle="1" w:styleId="Kulcsszavak">
    <w:name w:val="Kulcsszavak"/>
    <w:basedOn w:val="0LOVCm1sectiontitle1"/>
    <w:qFormat/>
    <w:rsid w:val="00BA141B"/>
    <w:pPr>
      <w:spacing w:after="0"/>
    </w:pPr>
  </w:style>
  <w:style w:type="character" w:styleId="Oldalszm">
    <w:name w:val="page number"/>
    <w:basedOn w:val="Bekezdsalapbettpusa"/>
    <w:uiPriority w:val="99"/>
    <w:unhideWhenUsed/>
    <w:rsid w:val="00B812B1"/>
  </w:style>
  <w:style w:type="paragraph" w:customStyle="1" w:styleId="0LOVe-mail">
    <w:name w:val="0_LOV_e-mail"/>
    <w:basedOn w:val="0LOVaffiliciaffiliation"/>
    <w:qFormat/>
    <w:rsid w:val="00E04401"/>
    <w:pPr>
      <w:spacing w:before="160"/>
    </w:pPr>
  </w:style>
  <w:style w:type="paragraph" w:customStyle="1" w:styleId="0LOVAbsztraktcmtitleofabstract">
    <w:name w:val="0_LOV_Absztraktcím/title of abstract"/>
    <w:basedOn w:val="0LOVCm1sectiontitle1"/>
    <w:qFormat/>
    <w:rsid w:val="00AD41C2"/>
  </w:style>
  <w:style w:type="paragraph" w:customStyle="1" w:styleId="Stlus1">
    <w:name w:val="Stílus1"/>
    <w:basedOn w:val="0LOVAbsztraktcmtitleofabstract"/>
    <w:qFormat/>
    <w:rsid w:val="00BB371D"/>
    <w:pPr>
      <w:spacing w:before="600"/>
    </w:pPr>
  </w:style>
  <w:style w:type="paragraph" w:customStyle="1" w:styleId="0LOVKulcsszcmtitleofKeywords">
    <w:name w:val="0_LOV_Kulcsszócím/title of Keywords"/>
    <w:basedOn w:val="Kulcsszavak"/>
    <w:qFormat/>
    <w:rsid w:val="00FD70D1"/>
    <w:pPr>
      <w:spacing w:after="160"/>
    </w:pPr>
  </w:style>
  <w:style w:type="paragraph" w:customStyle="1" w:styleId="0LOVKulcsszavakKeywords">
    <w:name w:val="0_LOV_Kulcsszavak/Keywords"/>
    <w:basedOn w:val="ITTkeyword"/>
    <w:qFormat/>
    <w:rsid w:val="00910523"/>
  </w:style>
  <w:style w:type="paragraph" w:customStyle="1" w:styleId="0LOVCm0title0">
    <w:name w:val="0_LOV_Cím0/title0"/>
    <w:basedOn w:val="Cmsor1"/>
    <w:qFormat/>
    <w:rsid w:val="00F81F7D"/>
    <w:pPr>
      <w:spacing w:before="360" w:beforeAutospacing="0" w:after="160" w:afterAutospacing="0"/>
    </w:pPr>
    <w:rPr>
      <w:rFonts w:ascii="Cambria" w:hAnsi="Cambria"/>
      <w:sz w:val="28"/>
    </w:rPr>
  </w:style>
  <w:style w:type="paragraph" w:customStyle="1" w:styleId="0LOVKpalrsSourceofFigure">
    <w:name w:val="0_LOV_Képaláírás/Source of Figure"/>
    <w:basedOn w:val="0LOVbracmFigure"/>
    <w:qFormat/>
    <w:rsid w:val="00540CF0"/>
    <w:pPr>
      <w:spacing w:after="360"/>
    </w:pPr>
    <w:rPr>
      <w:i/>
    </w:rPr>
  </w:style>
  <w:style w:type="paragraph" w:customStyle="1" w:styleId="0LOVListaabc">
    <w:name w:val="0_LOV_Lista_abc"/>
    <w:basedOn w:val="Listaszerbekezds"/>
    <w:qFormat/>
    <w:rsid w:val="00F84DFC"/>
    <w:pPr>
      <w:numPr>
        <w:numId w:val="36"/>
      </w:numPr>
      <w:spacing w:before="60" w:after="60" w:line="276" w:lineRule="auto"/>
      <w:ind w:left="568" w:hanging="284"/>
    </w:pPr>
  </w:style>
  <w:style w:type="paragraph" w:customStyle="1" w:styleId="0LOVCm2sectiontitle2">
    <w:name w:val="0_LOV_Cím2/section title2"/>
    <w:basedOn w:val="Cmsor2"/>
    <w:qFormat/>
    <w:rsid w:val="000B5A13"/>
    <w:pPr>
      <w:spacing w:before="360" w:beforeAutospacing="0" w:after="160" w:afterAutospacing="0" w:line="276" w:lineRule="auto"/>
    </w:pPr>
    <w:rPr>
      <w:rFonts w:ascii="Cambria" w:hAnsi="Cambria"/>
      <w:sz w:val="26"/>
    </w:rPr>
  </w:style>
  <w:style w:type="paragraph" w:customStyle="1" w:styleId="0LOVIrodalomjegyzkReferences">
    <w:name w:val="0_LOV_Irodalomjegyzék/References"/>
    <w:basedOn w:val="Irodalomjegyzk"/>
    <w:qFormat/>
    <w:rsid w:val="000B5A13"/>
    <w:pPr>
      <w:spacing w:line="276" w:lineRule="auto"/>
      <w:ind w:left="568" w:hanging="284"/>
    </w:pPr>
    <w:rPr>
      <w:rFonts w:ascii="Cambria" w:hAnsi="Cambria"/>
    </w:rPr>
  </w:style>
  <w:style w:type="paragraph" w:customStyle="1" w:styleId="0LOVKsznetAcknowledment">
    <w:name w:val="0_LOV_Köszönet/Acknowledment"/>
    <w:basedOn w:val="Nincstrkz"/>
    <w:qFormat/>
    <w:rsid w:val="000B5A13"/>
    <w:pPr>
      <w:jc w:val="both"/>
    </w:pPr>
    <w:rPr>
      <w:smallCaps/>
    </w:rPr>
  </w:style>
  <w:style w:type="paragraph" w:customStyle="1" w:styleId="0LOVTblzatcmTable">
    <w:name w:val="0_LOV_Táblázatcím/Table"/>
    <w:basedOn w:val="Norml"/>
    <w:qFormat/>
    <w:rsid w:val="008D0E1A"/>
    <w:pPr>
      <w:spacing w:before="240" w:after="120" w:line="276" w:lineRule="auto"/>
      <w:jc w:val="center"/>
    </w:pPr>
    <w:rPr>
      <w:rFonts w:ascii="Cambria" w:hAnsi="Cambria" w:cstheme="majorBidi"/>
      <w:sz w:val="22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14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2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87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33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387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67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87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26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755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73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66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50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266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399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64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88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062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43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52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799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82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29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323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33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00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498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29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7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40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31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4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76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00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84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193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35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541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21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27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58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700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3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82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4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31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5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38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446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3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81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9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569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990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50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71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71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3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81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5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9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61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51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10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4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302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82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44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57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62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3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x.doi.org/10.1002/pan3.10088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dx.doi.org/10.1371/journal.pone.0225078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ontrolsStorage xmlns="urn:schemas-microsoft-com.VSTO2008Demos.ControlsStorage">
  <Controls>AAEAAAD/////AQAAAAAAAAAMAgAAAEVDaGVtNFdvcmQuQ29yZSwgVmVyc2lvbj0xLjYuMC4wLCBDdWx0dXJlPW5ldXRyYWwsIFB1YmxpY0tleVRva2VuPW51bGwHAQAAAAABAAAAAAAAAAQgQ2hlbTRXb3JkLkNvcmUuQ29udHJvbFByb3BlcnRpZXMCAAAACw==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B279EEDA-42EC-4D7B-A49B-989C17EB75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ECE7F0-189E-4C6F-9976-93094A7A8FAD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LOV_proceedings_2023_Template_egyedi2</Template>
  <TotalTime>6</TotalTime>
  <Pages>4</Pages>
  <Words>802</Words>
  <Characters>5536</Characters>
  <Application>Microsoft Office Word</Application>
  <DocSecurity>0</DocSecurity>
  <Lines>46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Deák Tamás</dc:creator>
  <cp:keywords/>
  <dc:description/>
  <cp:lastModifiedBy>Deák Tamás</cp:lastModifiedBy>
  <cp:revision>1</cp:revision>
  <cp:lastPrinted>2022-06-07T09:17:00Z</cp:lastPrinted>
  <dcterms:created xsi:type="dcterms:W3CDTF">2023-11-02T10:53:00Z</dcterms:created>
  <dcterms:modified xsi:type="dcterms:W3CDTF">2023-11-02T10:59:00Z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http://www.zotero.org/styles/food-analytical-methods</vt:lpwstr>
  </property>
  <property fmtid="{D5CDD505-2E9C-101B-9397-08002B2CF9AE}" pid="15" name="Mendeley Recent Style Name 6_1">
    <vt:lpwstr>Food Analytical Methods</vt:lpwstr>
  </property>
  <property fmtid="{D5CDD505-2E9C-101B-9397-08002B2CF9AE}" pid="16" name="Mendeley Recent Style Id 7_1">
    <vt:lpwstr>http://www.zotero.org/styles/ieee</vt:lpwstr>
  </property>
  <property fmtid="{D5CDD505-2E9C-101B-9397-08002B2CF9AE}" pid="17" name="Mendeley Recent Style Name 7_1">
    <vt:lpwstr>IEEE</vt:lpwstr>
  </property>
  <property fmtid="{D5CDD505-2E9C-101B-9397-08002B2CF9AE}" pid="18" name="Mendeley Recent Style Id 8_1">
    <vt:lpwstr>http://www.zotero.org/styles/international-journal-of-food-science-and-technology</vt:lpwstr>
  </property>
  <property fmtid="{D5CDD505-2E9C-101B-9397-08002B2CF9AE}" pid="19" name="Mendeley Recent Style Name 8_1">
    <vt:lpwstr>International Journal of Food Science &amp; Technology</vt:lpwstr>
  </property>
  <property fmtid="{D5CDD505-2E9C-101B-9397-08002B2CF9AE}" pid="20" name="Mendeley Recent Style Id 9_1">
    <vt:lpwstr>http://www.zotero.org/styles/sensors</vt:lpwstr>
  </property>
  <property fmtid="{D5CDD505-2E9C-101B-9397-08002B2CF9AE}" pid="21" name="Mendeley Recent Style Name 9_1">
    <vt:lpwstr>Sensors</vt:lpwstr>
  </property>
  <property fmtid="{D5CDD505-2E9C-101B-9397-08002B2CF9AE}" pid="22" name="Mendeley Citation Style_1">
    <vt:lpwstr>http://www.zotero.org/styles/american-political-science-association</vt:lpwstr>
  </property>
</Properties>
</file>